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1C19C" w14:textId="77777777" w:rsidR="00493B14" w:rsidRDefault="00493B14" w:rsidP="00E33AA1"/>
    <w:p w14:paraId="3AC2EF0E" w14:textId="13EA69D4" w:rsidR="00FD7324" w:rsidRPr="003560FE" w:rsidRDefault="003560FE" w:rsidP="003560FE">
      <w:pPr>
        <w:spacing w:after="0"/>
        <w:jc w:val="center"/>
        <w:rPr>
          <w:rFonts w:asciiTheme="majorHAnsi" w:hAnsiTheme="majorHAnsi" w:cstheme="majorHAnsi"/>
          <w:b/>
          <w:bCs/>
          <w:i/>
          <w:sz w:val="32"/>
          <w:szCs w:val="32"/>
          <w:lang w:val="fr-CA"/>
        </w:rPr>
      </w:pPr>
      <w:r w:rsidRPr="003560FE">
        <w:rPr>
          <w:rFonts w:asciiTheme="majorHAnsi" w:hAnsiTheme="majorHAnsi" w:cstheme="majorHAnsi"/>
          <w:b/>
          <w:bCs/>
          <w:sz w:val="32"/>
          <w:szCs w:val="32"/>
          <w:lang w:val="fr-CA"/>
        </w:rPr>
        <w:t xml:space="preserve">CSA Z1620-15, </w:t>
      </w:r>
      <w:r w:rsidRPr="003560FE">
        <w:rPr>
          <w:rFonts w:asciiTheme="majorHAnsi" w:hAnsiTheme="majorHAnsi" w:cstheme="majorHAnsi"/>
          <w:b/>
          <w:bCs/>
          <w:i/>
          <w:iCs/>
          <w:sz w:val="32"/>
          <w:szCs w:val="32"/>
          <w:lang w:val="fr-CA"/>
        </w:rPr>
        <w:t>Norme sur les compétences de base pour les opérations de recherche et sauvetage au sol : chercheur, chef d’équipe et administrateur des opérations de R-S</w:t>
      </w:r>
      <w:r w:rsidRPr="003560FE">
        <w:rPr>
          <w:rFonts w:asciiTheme="majorHAnsi" w:hAnsiTheme="majorHAnsi" w:cstheme="majorHAnsi"/>
          <w:b/>
          <w:bCs/>
          <w:sz w:val="32"/>
          <w:szCs w:val="32"/>
          <w:lang w:val="fr-CA"/>
        </w:rPr>
        <w:t xml:space="preserve"> </w:t>
      </w:r>
    </w:p>
    <w:p w14:paraId="04EE5394" w14:textId="54449CC3" w:rsidR="00FD7324" w:rsidRDefault="003560FE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  <w:lang w:val="fr-CA"/>
        </w:rPr>
      </w:pPr>
      <w:r w:rsidRPr="003560FE">
        <w:rPr>
          <w:rFonts w:asciiTheme="majorHAnsi" w:hAnsiTheme="majorHAnsi" w:cstheme="majorHAnsi"/>
          <w:b/>
          <w:sz w:val="32"/>
          <w:szCs w:val="32"/>
          <w:lang w:val="fr-CA"/>
        </w:rPr>
        <w:t>Demande de commentaires et propositions de modifications</w:t>
      </w:r>
    </w:p>
    <w:p w14:paraId="673EC32C" w14:textId="77777777" w:rsidR="003560FE" w:rsidRPr="003560FE" w:rsidRDefault="003560FE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  <w:lang w:val="fr-CA"/>
        </w:rPr>
      </w:pPr>
    </w:p>
    <w:tbl>
      <w:tblPr>
        <w:tblStyle w:val="TableGrid"/>
        <w:tblW w:w="13500" w:type="dxa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450"/>
        <w:gridCol w:w="342"/>
        <w:gridCol w:w="2684"/>
        <w:gridCol w:w="1816"/>
        <w:gridCol w:w="6120"/>
      </w:tblGrid>
      <w:tr w:rsidR="00FD7324" w:rsidRPr="00854ABA" w14:paraId="18D1AD9D" w14:textId="77777777" w:rsidTr="009A5133">
        <w:tc>
          <w:tcPr>
            <w:tcW w:w="2088" w:type="dxa"/>
          </w:tcPr>
          <w:p w14:paraId="4608F9C8" w14:textId="77777777" w:rsidR="00FD7324" w:rsidRPr="002845FD" w:rsidRDefault="00FD7324" w:rsidP="009A5133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2845FD">
              <w:rPr>
                <w:rFonts w:cstheme="minorHAnsi"/>
                <w:b/>
                <w:sz w:val="24"/>
                <w:szCs w:val="24"/>
              </w:rPr>
              <w:t>Instructions:</w:t>
            </w:r>
          </w:p>
        </w:tc>
        <w:tc>
          <w:tcPr>
            <w:tcW w:w="11412" w:type="dxa"/>
            <w:gridSpan w:val="5"/>
          </w:tcPr>
          <w:p w14:paraId="10E02062" w14:textId="0C1A529B" w:rsidR="003560FE" w:rsidRPr="003560FE" w:rsidRDefault="003560FE" w:rsidP="003560FE">
            <w:pPr>
              <w:pStyle w:val="ListParagraph"/>
              <w:numPr>
                <w:ilvl w:val="0"/>
                <w:numId w:val="2"/>
              </w:numPr>
              <w:rPr>
                <w:rFonts w:eastAsiaTheme="minorEastAsia" w:cstheme="minorHAnsi"/>
                <w:sz w:val="24"/>
                <w:szCs w:val="24"/>
              </w:rPr>
            </w:pPr>
            <w:proofErr w:type="spellStart"/>
            <w:r>
              <w:rPr>
                <w:rFonts w:eastAsiaTheme="minorEastAsia" w:cstheme="minorHAnsi"/>
                <w:sz w:val="24"/>
                <w:szCs w:val="24"/>
              </w:rPr>
              <w:t>Remplissez</w:t>
            </w:r>
            <w:proofErr w:type="spellEnd"/>
            <w:r>
              <w:rPr>
                <w:rFonts w:eastAsiaTheme="minorEastAsia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EastAsia" w:cstheme="minorHAnsi"/>
                <w:sz w:val="24"/>
                <w:szCs w:val="24"/>
              </w:rPr>
              <w:t>tous</w:t>
            </w:r>
            <w:proofErr w:type="spellEnd"/>
            <w:r>
              <w:rPr>
                <w:rFonts w:eastAsiaTheme="minorEastAsia" w:cstheme="minorHAnsi"/>
                <w:sz w:val="24"/>
                <w:szCs w:val="24"/>
              </w:rPr>
              <w:t xml:space="preserve"> les champs.</w:t>
            </w:r>
          </w:p>
          <w:p w14:paraId="11EB6E3B" w14:textId="46F5B811" w:rsidR="003560FE" w:rsidRPr="003560FE" w:rsidRDefault="003560FE" w:rsidP="003560FE">
            <w:pPr>
              <w:pStyle w:val="ListParagraph"/>
              <w:numPr>
                <w:ilvl w:val="0"/>
                <w:numId w:val="2"/>
              </w:numPr>
              <w:rPr>
                <w:rFonts w:eastAsiaTheme="minorEastAsia" w:cstheme="minorHAnsi"/>
                <w:sz w:val="24"/>
                <w:szCs w:val="24"/>
                <w:lang w:val="fr-CA"/>
              </w:rPr>
            </w:pPr>
            <w:r w:rsidRPr="003560FE">
              <w:rPr>
                <w:rFonts w:eastAsiaTheme="minorEastAsia" w:cstheme="minorHAnsi"/>
                <w:sz w:val="24"/>
                <w:szCs w:val="24"/>
                <w:lang w:val="fr-CA"/>
              </w:rPr>
              <w:t>Assurez-vous que le(s) changement(s) proposé(s) sont clairement</w:t>
            </w:r>
            <w:r>
              <w:rPr>
                <w:rFonts w:eastAsiaTheme="minorEastAsia" w:cstheme="minorHAnsi"/>
                <w:sz w:val="24"/>
                <w:szCs w:val="24"/>
                <w:lang w:val="fr-CA"/>
              </w:rPr>
              <w:t xml:space="preserve"> </w:t>
            </w:r>
            <w:r w:rsidR="000E13D1">
              <w:rPr>
                <w:rFonts w:eastAsiaTheme="minorEastAsia" w:cstheme="minorHAnsi"/>
                <w:sz w:val="24"/>
                <w:szCs w:val="24"/>
                <w:lang w:val="fr-CA"/>
              </w:rPr>
              <w:t>déterminé</w:t>
            </w:r>
            <w:r>
              <w:rPr>
                <w:rFonts w:eastAsiaTheme="minorEastAsia" w:cstheme="minorHAnsi"/>
                <w:sz w:val="24"/>
                <w:szCs w:val="24"/>
                <w:lang w:val="fr-CA"/>
              </w:rPr>
              <w:t>(s)</w:t>
            </w:r>
            <w:r w:rsidRPr="003560FE">
              <w:rPr>
                <w:rFonts w:eastAsiaTheme="minorEastAsia" w:cstheme="minorHAnsi"/>
                <w:sz w:val="24"/>
                <w:szCs w:val="24"/>
                <w:lang w:val="fr-CA"/>
              </w:rPr>
              <w:t xml:space="preserve">.  </w:t>
            </w:r>
            <w:r w:rsidRPr="003560FE">
              <w:rPr>
                <w:rFonts w:eastAsiaTheme="minorEastAsia" w:cstheme="minorHAnsi"/>
                <w:sz w:val="24"/>
                <w:szCs w:val="24"/>
                <w:lang w:val="fr-CA"/>
              </w:rPr>
              <w:t xml:space="preserve">Veillez à </w:t>
            </w:r>
            <w:r w:rsidR="000E13D1">
              <w:rPr>
                <w:rFonts w:eastAsiaTheme="minorEastAsia" w:cstheme="minorHAnsi"/>
                <w:sz w:val="24"/>
                <w:szCs w:val="24"/>
                <w:lang w:val="fr-CA"/>
              </w:rPr>
              <w:t>déterminer</w:t>
            </w:r>
            <w:r w:rsidRPr="003560FE">
              <w:rPr>
                <w:rFonts w:eastAsiaTheme="minorEastAsia" w:cstheme="minorHAnsi"/>
                <w:sz w:val="24"/>
                <w:szCs w:val="24"/>
                <w:lang w:val="fr-CA"/>
              </w:rPr>
              <w:t xml:space="preserve"> tous les numéros de c</w:t>
            </w:r>
            <w:r>
              <w:rPr>
                <w:rFonts w:eastAsiaTheme="minorEastAsia" w:cstheme="minorHAnsi"/>
                <w:sz w:val="24"/>
                <w:szCs w:val="24"/>
                <w:lang w:val="fr-CA"/>
              </w:rPr>
              <w:t xml:space="preserve">lause. </w:t>
            </w:r>
          </w:p>
          <w:p w14:paraId="795C5DAD" w14:textId="0DE3C003" w:rsidR="00FD7324" w:rsidRPr="003560FE" w:rsidRDefault="003560FE" w:rsidP="003560FE">
            <w:pPr>
              <w:pStyle w:val="ListParagraph"/>
              <w:numPr>
                <w:ilvl w:val="0"/>
                <w:numId w:val="2"/>
              </w:numPr>
              <w:rPr>
                <w:rFonts w:eastAsiaTheme="minorEastAsia" w:cstheme="minorHAnsi"/>
                <w:sz w:val="24"/>
                <w:szCs w:val="24"/>
              </w:rPr>
            </w:pPr>
            <w:proofErr w:type="gramStart"/>
            <w:r w:rsidRPr="003560FE">
              <w:rPr>
                <w:rFonts w:cstheme="minorHAnsi"/>
                <w:sz w:val="24"/>
                <w:szCs w:val="24"/>
                <w:lang w:val="fr-CA"/>
              </w:rPr>
              <w:t>Justifiez le</w:t>
            </w:r>
            <w:proofErr w:type="gramEnd"/>
            <w:r w:rsidRPr="003560FE">
              <w:rPr>
                <w:rFonts w:cstheme="minorHAnsi"/>
                <w:sz w:val="24"/>
                <w:szCs w:val="24"/>
                <w:lang w:val="fr-CA"/>
              </w:rPr>
              <w:t>(s) changement(s) proposé(s)</w:t>
            </w:r>
            <w:r w:rsidR="00FD7324" w:rsidRPr="003560FE">
              <w:rPr>
                <w:rFonts w:cstheme="minorHAnsi"/>
                <w:sz w:val="24"/>
                <w:szCs w:val="24"/>
                <w:lang w:val="fr-CA"/>
              </w:rPr>
              <w:t xml:space="preserve">. </w:t>
            </w:r>
            <w:r w:rsidRPr="003560FE">
              <w:rPr>
                <w:rFonts w:cstheme="minorHAnsi"/>
                <w:sz w:val="24"/>
                <w:szCs w:val="24"/>
                <w:lang w:val="fr-CA"/>
              </w:rPr>
              <w:t xml:space="preserve">Joignez des informations supplémentaires à l'appui si nécessaire. </w:t>
            </w:r>
            <w:r w:rsidRPr="003560FE">
              <w:rPr>
                <w:rFonts w:cstheme="minorHAnsi"/>
                <w:sz w:val="24"/>
                <w:szCs w:val="24"/>
              </w:rPr>
              <w:t xml:space="preserve">Les propositions non </w:t>
            </w:r>
            <w:proofErr w:type="spellStart"/>
            <w:r w:rsidRPr="003560FE">
              <w:rPr>
                <w:rFonts w:cstheme="minorHAnsi"/>
                <w:sz w:val="24"/>
                <w:szCs w:val="24"/>
              </w:rPr>
              <w:t>justifiées</w:t>
            </w:r>
            <w:proofErr w:type="spellEnd"/>
            <w:r w:rsidRPr="003560FE">
              <w:rPr>
                <w:rFonts w:cstheme="minorHAnsi"/>
                <w:sz w:val="24"/>
                <w:szCs w:val="24"/>
              </w:rPr>
              <w:t xml:space="preserve"> ne </w:t>
            </w:r>
            <w:proofErr w:type="spellStart"/>
            <w:r w:rsidRPr="003560FE">
              <w:rPr>
                <w:rFonts w:cstheme="minorHAnsi"/>
                <w:sz w:val="24"/>
                <w:szCs w:val="24"/>
              </w:rPr>
              <w:t>seront</w:t>
            </w:r>
            <w:proofErr w:type="spellEnd"/>
            <w:r w:rsidRPr="003560FE">
              <w:rPr>
                <w:rFonts w:cstheme="minorHAnsi"/>
                <w:sz w:val="24"/>
                <w:szCs w:val="24"/>
              </w:rPr>
              <w:t xml:space="preserve"> pas </w:t>
            </w:r>
            <w:proofErr w:type="spellStart"/>
            <w:r w:rsidRPr="003560FE">
              <w:rPr>
                <w:rFonts w:cstheme="minorHAnsi"/>
                <w:sz w:val="24"/>
                <w:szCs w:val="24"/>
              </w:rPr>
              <w:t>traitées</w:t>
            </w:r>
            <w:proofErr w:type="spellEnd"/>
            <w:r w:rsidRPr="003560FE">
              <w:rPr>
                <w:rFonts w:cstheme="minorHAnsi"/>
                <w:sz w:val="24"/>
                <w:szCs w:val="24"/>
              </w:rPr>
              <w:t>.</w:t>
            </w:r>
          </w:p>
          <w:p w14:paraId="67829D19" w14:textId="01F0F330" w:rsidR="00FD7324" w:rsidRPr="00854ABA" w:rsidRDefault="00854ABA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0"/>
                <w:lang w:val="fr-CA"/>
              </w:rPr>
            </w:pPr>
            <w:r w:rsidRPr="00854ABA">
              <w:rPr>
                <w:rFonts w:cstheme="minorHAnsi"/>
                <w:sz w:val="24"/>
                <w:szCs w:val="24"/>
                <w:lang w:val="fr-CA"/>
              </w:rPr>
              <w:t xml:space="preserve">Envoyez une copie du formulaire rempli à : </w:t>
            </w:r>
            <w:r w:rsidRPr="00BC101A">
              <w:rPr>
                <w:rFonts w:cstheme="minorHAnsi"/>
                <w:sz w:val="24"/>
                <w:szCs w:val="24"/>
                <w:highlight w:val="yellow"/>
                <w:u w:val="single"/>
                <w:lang w:val="fr-CA"/>
              </w:rPr>
              <w:t>ron.meyers@csagroup.org</w:t>
            </w:r>
            <w:r w:rsidRPr="00854ABA">
              <w:rPr>
                <w:rFonts w:cstheme="minorHAnsi"/>
                <w:sz w:val="24"/>
                <w:szCs w:val="24"/>
                <w:lang w:val="fr-CA"/>
              </w:rPr>
              <w:t xml:space="preserve"> avant le 14 septembre 2020</w:t>
            </w:r>
          </w:p>
        </w:tc>
      </w:tr>
      <w:tr w:rsidR="00FD7324" w:rsidRPr="00854ABA" w14:paraId="20CAA4D8" w14:textId="77777777" w:rsidTr="009A5133">
        <w:tc>
          <w:tcPr>
            <w:tcW w:w="13500" w:type="dxa"/>
            <w:gridSpan w:val="6"/>
          </w:tcPr>
          <w:p w14:paraId="3EFE183B" w14:textId="77777777" w:rsidR="00FD7324" w:rsidRPr="00854ABA" w:rsidRDefault="00FD7324" w:rsidP="009A5133">
            <w:pPr>
              <w:pStyle w:val="NoSpacing"/>
              <w:rPr>
                <w:rFonts w:cstheme="minorHAnsi"/>
                <w:sz w:val="18"/>
                <w:lang w:val="fr-CA"/>
              </w:rPr>
            </w:pPr>
          </w:p>
          <w:p w14:paraId="34F4721D" w14:textId="77777777" w:rsidR="00FD7324" w:rsidRPr="00854ABA" w:rsidRDefault="00FD7324" w:rsidP="009A5133">
            <w:pPr>
              <w:pStyle w:val="NoSpacing"/>
              <w:rPr>
                <w:rFonts w:cstheme="minorHAnsi"/>
                <w:sz w:val="18"/>
                <w:lang w:val="fr-CA"/>
              </w:rPr>
            </w:pPr>
          </w:p>
        </w:tc>
      </w:tr>
      <w:tr w:rsidR="00FD7324" w:rsidRPr="00854ABA" w14:paraId="6310F1E4" w14:textId="77777777" w:rsidTr="009A5133">
        <w:tc>
          <w:tcPr>
            <w:tcW w:w="13500" w:type="dxa"/>
            <w:gridSpan w:val="6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1922B1F0" w14:textId="12E956BD" w:rsidR="00FD7324" w:rsidRPr="00854ABA" w:rsidRDefault="00854ABA" w:rsidP="009A5133">
            <w:pPr>
              <w:pStyle w:val="NoSpacing"/>
              <w:jc w:val="center"/>
              <w:rPr>
                <w:rFonts w:cstheme="minorHAnsi"/>
                <w:b/>
                <w:color w:val="FFFFFF" w:themeColor="background1"/>
                <w:lang w:val="fr-CA"/>
              </w:rPr>
            </w:pPr>
            <w:r w:rsidRPr="00854ABA">
              <w:rPr>
                <w:rFonts w:cstheme="minorHAnsi"/>
                <w:b/>
                <w:color w:val="FFFFFF" w:themeColor="background1"/>
                <w:szCs w:val="18"/>
                <w:lang w:val="fr-CA"/>
              </w:rPr>
              <w:t>À REMPLIR PAR LE PROPOSANT</w:t>
            </w:r>
          </w:p>
        </w:tc>
      </w:tr>
      <w:tr w:rsidR="00FD7324" w:rsidRPr="005B4AF1" w14:paraId="2228C24F" w14:textId="77777777" w:rsidTr="00854ABA">
        <w:trPr>
          <w:trHeight w:val="356"/>
        </w:trPr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CB064" w14:textId="4FC38294" w:rsidR="00FD7324" w:rsidRPr="002845FD" w:rsidRDefault="00854ABA" w:rsidP="009A5133">
            <w:pPr>
              <w:pStyle w:val="NoSpacing"/>
              <w:rPr>
                <w:rFonts w:cstheme="minorHAnsi"/>
                <w:b/>
              </w:rPr>
            </w:pPr>
            <w:r w:rsidRPr="00854ABA">
              <w:rPr>
                <w:rFonts w:cstheme="minorHAnsi"/>
                <w:b/>
              </w:rPr>
              <w:t xml:space="preserve">Date de </w:t>
            </w:r>
            <w:proofErr w:type="spellStart"/>
            <w:r w:rsidRPr="00854ABA">
              <w:rPr>
                <w:rFonts w:cstheme="minorHAnsi"/>
                <w:b/>
              </w:rPr>
              <w:t>soumission</w:t>
            </w:r>
            <w:proofErr w:type="spellEnd"/>
          </w:p>
        </w:tc>
        <w:tc>
          <w:tcPr>
            <w:tcW w:w="10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7A9C6" w14:textId="77777777"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</w:tr>
      <w:tr w:rsidR="00FD7324" w:rsidRPr="005B4AF1" w14:paraId="68D6D7E7" w14:textId="77777777" w:rsidTr="00854ABA">
        <w:trPr>
          <w:trHeight w:val="356"/>
        </w:trPr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31F14" w14:textId="5A7800FF"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N</w:t>
            </w:r>
            <w:r w:rsidR="00854ABA">
              <w:rPr>
                <w:rFonts w:cstheme="minorHAnsi"/>
                <w:b/>
              </w:rPr>
              <w:t>om</w:t>
            </w:r>
          </w:p>
        </w:tc>
        <w:tc>
          <w:tcPr>
            <w:tcW w:w="3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F597" w14:textId="77777777"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8BF4" w14:textId="20B744E3"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proofErr w:type="spellStart"/>
            <w:r w:rsidRPr="002845FD">
              <w:rPr>
                <w:rFonts w:cstheme="minorHAnsi"/>
                <w:b/>
              </w:rPr>
              <w:t>Repr</w:t>
            </w:r>
            <w:r w:rsidR="00854ABA">
              <w:rPr>
                <w:rFonts w:cstheme="minorHAnsi"/>
                <w:b/>
              </w:rPr>
              <w:t>é</w:t>
            </w:r>
            <w:r w:rsidRPr="002845FD">
              <w:rPr>
                <w:rFonts w:cstheme="minorHAnsi"/>
                <w:b/>
              </w:rPr>
              <w:t>sent</w:t>
            </w:r>
            <w:r w:rsidR="00854ABA">
              <w:rPr>
                <w:rFonts w:cstheme="minorHAnsi"/>
                <w:b/>
              </w:rPr>
              <w:t>ant</w:t>
            </w:r>
            <w:proofErr w:type="spellEnd"/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AF146" w14:textId="77777777" w:rsidR="00FD7324" w:rsidRPr="005B4AF1" w:rsidRDefault="00FD7324" w:rsidP="009A5133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FD7324" w:rsidRPr="005B4AF1" w14:paraId="0564E77F" w14:textId="77777777" w:rsidTr="00854ABA">
        <w:trPr>
          <w:trHeight w:val="356"/>
        </w:trPr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B214" w14:textId="357CB95E" w:rsidR="00FD7324" w:rsidRPr="002845FD" w:rsidRDefault="00FD7324" w:rsidP="009A5133">
            <w:pPr>
              <w:pStyle w:val="NoSpacing"/>
              <w:rPr>
                <w:rFonts w:cstheme="minorHAnsi"/>
                <w:b/>
              </w:rPr>
            </w:pPr>
            <w:proofErr w:type="spellStart"/>
            <w:r w:rsidRPr="002845FD">
              <w:rPr>
                <w:rFonts w:cstheme="minorHAnsi"/>
                <w:b/>
              </w:rPr>
              <w:t>Adress</w:t>
            </w:r>
            <w:r w:rsidR="00854ABA">
              <w:rPr>
                <w:rFonts w:cstheme="minorHAnsi"/>
                <w:b/>
              </w:rPr>
              <w:t>e</w:t>
            </w:r>
            <w:proofErr w:type="spellEnd"/>
          </w:p>
        </w:tc>
        <w:tc>
          <w:tcPr>
            <w:tcW w:w="10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D7817" w14:textId="77777777"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</w:tr>
      <w:tr w:rsidR="00FD7324" w:rsidRPr="005B4AF1" w14:paraId="30E76F2E" w14:textId="77777777" w:rsidTr="00854ABA">
        <w:trPr>
          <w:trHeight w:val="356"/>
        </w:trPr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9E26" w14:textId="02B42881" w:rsidR="00FD7324" w:rsidRPr="002845FD" w:rsidRDefault="00854ABA" w:rsidP="009A5133">
            <w:pPr>
              <w:pStyle w:val="NoSpacing"/>
              <w:rPr>
                <w:rFonts w:cstheme="minorHAnsi"/>
                <w:b/>
              </w:rPr>
            </w:pPr>
            <w:proofErr w:type="spellStart"/>
            <w:r w:rsidRPr="00854ABA">
              <w:rPr>
                <w:rFonts w:cstheme="minorHAnsi"/>
                <w:b/>
              </w:rPr>
              <w:t>Courrier</w:t>
            </w:r>
            <w:proofErr w:type="spellEnd"/>
            <w:r w:rsidRPr="00854ABA">
              <w:rPr>
                <w:rFonts w:cstheme="minorHAnsi"/>
                <w:b/>
              </w:rPr>
              <w:t xml:space="preserve"> </w:t>
            </w:r>
            <w:proofErr w:type="spellStart"/>
            <w:r w:rsidRPr="00854ABA">
              <w:rPr>
                <w:rFonts w:cstheme="minorHAnsi"/>
                <w:b/>
              </w:rPr>
              <w:t>électronique</w:t>
            </w:r>
            <w:proofErr w:type="spellEnd"/>
          </w:p>
        </w:tc>
        <w:tc>
          <w:tcPr>
            <w:tcW w:w="3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CD552" w14:textId="77777777" w:rsidR="00FD7324" w:rsidRPr="002845FD" w:rsidRDefault="00FD7324" w:rsidP="009A5133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08980" w14:textId="16622B3B" w:rsidR="00FD7324" w:rsidRPr="002845FD" w:rsidRDefault="00BC101A" w:rsidP="009A5133">
            <w:pPr>
              <w:pStyle w:val="NoSpacing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Télép</w:t>
            </w:r>
            <w:r w:rsidR="00FD7324" w:rsidRPr="002845FD">
              <w:rPr>
                <w:rFonts w:cstheme="minorHAnsi"/>
                <w:b/>
              </w:rPr>
              <w:t>hone</w:t>
            </w:r>
            <w:proofErr w:type="spellEnd"/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7BDC2" w14:textId="77777777" w:rsidR="00FD7324" w:rsidRPr="005B4AF1" w:rsidRDefault="00FD7324" w:rsidP="009A5133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FD7324" w:rsidRPr="005B4AF1" w14:paraId="0661F6FA" w14:textId="77777777" w:rsidTr="009A5133">
        <w:trPr>
          <w:trHeight w:val="356"/>
        </w:trPr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0F7ED" w14:textId="775C98E5" w:rsidR="00FD7324" w:rsidRPr="00854ABA" w:rsidRDefault="00854ABA" w:rsidP="009A5133">
            <w:pPr>
              <w:pStyle w:val="NoSpacing"/>
              <w:rPr>
                <w:rFonts w:cstheme="minorHAnsi"/>
                <w:b/>
                <w:lang w:val="fr-CA"/>
              </w:rPr>
            </w:pPr>
            <w:r w:rsidRPr="00854ABA">
              <w:rPr>
                <w:rFonts w:cstheme="minorHAnsi"/>
                <w:b/>
                <w:lang w:val="fr-CA"/>
              </w:rPr>
              <w:t>Le Groupe CSA et le ACVRS sont-ils autorisés à utiliser ces informations ?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0C1F" w14:textId="7AF9138F" w:rsidR="00FD7324" w:rsidRPr="005B4AF1" w:rsidRDefault="00854ABA" w:rsidP="009A5133">
            <w:pPr>
              <w:pStyle w:val="NoSpacing"/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</w:t>
            </w:r>
            <w:r w:rsidR="00FD7324"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725479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7324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FD7324"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="00FD7324" w:rsidRPr="005B4AF1">
              <w:rPr>
                <w:rFonts w:cstheme="minorHAnsi"/>
                <w:b/>
                <w:sz w:val="20"/>
                <w:szCs w:val="20"/>
              </w:rPr>
              <w:t>N</w:t>
            </w:r>
            <w:r w:rsidR="00FD7324"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-475379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7324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</w:p>
        </w:tc>
      </w:tr>
      <w:tr w:rsidR="00FD7324" w:rsidRPr="005B4AF1" w14:paraId="5026857C" w14:textId="77777777" w:rsidTr="009A5133">
        <w:tc>
          <w:tcPr>
            <w:tcW w:w="13500" w:type="dxa"/>
            <w:gridSpan w:val="6"/>
          </w:tcPr>
          <w:p w14:paraId="774C9614" w14:textId="77777777" w:rsidR="00FD7324" w:rsidRPr="005B4AF1" w:rsidRDefault="00FD7324" w:rsidP="009A5133">
            <w:pPr>
              <w:pStyle w:val="NoSpacing"/>
              <w:rPr>
                <w:rFonts w:cstheme="minorHAnsi"/>
                <w:sz w:val="18"/>
                <w:szCs w:val="20"/>
              </w:rPr>
            </w:pPr>
          </w:p>
        </w:tc>
      </w:tr>
      <w:tr w:rsidR="00FD7324" w:rsidRPr="005B4AF1" w14:paraId="03146A4D" w14:textId="77777777" w:rsidTr="009A5133">
        <w:trPr>
          <w:trHeight w:val="537"/>
        </w:trPr>
        <w:tc>
          <w:tcPr>
            <w:tcW w:w="2880" w:type="dxa"/>
            <w:gridSpan w:val="3"/>
            <w:vAlign w:val="center"/>
          </w:tcPr>
          <w:p w14:paraId="70DBC893" w14:textId="77777777" w:rsidR="00FD7324" w:rsidRPr="00D461C1" w:rsidRDefault="00FD7324" w:rsidP="009A5133">
            <w:pPr>
              <w:pStyle w:val="NoSpacing"/>
              <w:rPr>
                <w:rFonts w:cstheme="minorHAnsi"/>
                <w:b/>
              </w:rPr>
            </w:pPr>
            <w:r w:rsidRPr="00D461C1">
              <w:rPr>
                <w:rFonts w:cstheme="minorHAnsi"/>
                <w:b/>
              </w:rPr>
              <w:t>Signature</w:t>
            </w:r>
          </w:p>
          <w:p w14:paraId="3AAAAA23" w14:textId="0DA3223D" w:rsidR="00FD7324" w:rsidRPr="005B4AF1" w:rsidRDefault="00FD7324" w:rsidP="009A5133">
            <w:pPr>
              <w:pStyle w:val="NoSpacing"/>
              <w:rPr>
                <w:rFonts w:cstheme="minorHAnsi"/>
                <w:b/>
                <w:sz w:val="20"/>
                <w:szCs w:val="20"/>
              </w:rPr>
            </w:pPr>
            <w:r w:rsidRPr="00D461C1">
              <w:rPr>
                <w:rFonts w:cstheme="minorHAnsi"/>
                <w:b/>
              </w:rPr>
              <w:t>(</w:t>
            </w:r>
            <w:proofErr w:type="spellStart"/>
            <w:r w:rsidR="00854ABA">
              <w:rPr>
                <w:rFonts w:cstheme="minorHAnsi"/>
                <w:b/>
              </w:rPr>
              <w:t>é</w:t>
            </w:r>
            <w:r w:rsidRPr="00D461C1">
              <w:rPr>
                <w:rFonts w:cstheme="minorHAnsi"/>
                <w:b/>
              </w:rPr>
              <w:t>lectroni</w:t>
            </w:r>
            <w:r w:rsidR="00854ABA">
              <w:rPr>
                <w:rFonts w:cstheme="minorHAnsi"/>
                <w:b/>
              </w:rPr>
              <w:t>que</w:t>
            </w:r>
            <w:proofErr w:type="spellEnd"/>
            <w:r w:rsidRPr="00D461C1">
              <w:rPr>
                <w:rFonts w:cstheme="minorHAnsi"/>
                <w:b/>
              </w:rPr>
              <w:t>)</w:t>
            </w:r>
          </w:p>
        </w:tc>
        <w:tc>
          <w:tcPr>
            <w:tcW w:w="10620" w:type="dxa"/>
            <w:gridSpan w:val="3"/>
            <w:tcBorders>
              <w:bottom w:val="single" w:sz="4" w:space="0" w:color="auto"/>
            </w:tcBorders>
          </w:tcPr>
          <w:p w14:paraId="404DC892" w14:textId="77777777" w:rsidR="00FD7324" w:rsidRPr="005B4AF1" w:rsidRDefault="00FD7324" w:rsidP="009A5133">
            <w:pPr>
              <w:pStyle w:val="NoSpacing"/>
              <w:rPr>
                <w:rFonts w:cstheme="minorHAnsi"/>
                <w:sz w:val="20"/>
                <w:szCs w:val="20"/>
              </w:rPr>
            </w:pPr>
          </w:p>
        </w:tc>
      </w:tr>
    </w:tbl>
    <w:p w14:paraId="413EB69B" w14:textId="77777777" w:rsidR="00FD7324" w:rsidRDefault="00FD7324" w:rsidP="00FD7324">
      <w:pPr>
        <w:spacing w:after="0"/>
        <w:jc w:val="center"/>
        <w:rPr>
          <w:rFonts w:asciiTheme="majorHAnsi" w:hAnsiTheme="majorHAnsi" w:cstheme="majorHAnsi"/>
          <w:b/>
          <w:sz w:val="32"/>
          <w:szCs w:val="32"/>
        </w:rPr>
      </w:pPr>
    </w:p>
    <w:p w14:paraId="1DF03FB7" w14:textId="09C0B22D" w:rsidR="00FD7324" w:rsidRPr="00854ABA" w:rsidRDefault="00854ABA" w:rsidP="00FD7324">
      <w:pPr>
        <w:rPr>
          <w:rFonts w:asciiTheme="majorHAnsi" w:hAnsiTheme="majorHAnsi" w:cstheme="majorHAnsi"/>
          <w:b/>
          <w:sz w:val="32"/>
          <w:szCs w:val="32"/>
          <w:lang w:val="fr-CA"/>
        </w:rPr>
      </w:pPr>
      <w:r w:rsidRPr="00854ABA">
        <w:rPr>
          <w:rFonts w:ascii="Book Antiqua" w:hAnsi="Book Antiqua"/>
          <w:b/>
          <w:sz w:val="32"/>
          <w:szCs w:val="32"/>
          <w:lang w:val="fr-CA"/>
        </w:rPr>
        <w:t>Insére</w:t>
      </w:r>
      <w:r w:rsidR="00BC101A">
        <w:rPr>
          <w:rFonts w:ascii="Book Antiqua" w:hAnsi="Book Antiqua"/>
          <w:b/>
          <w:sz w:val="32"/>
          <w:szCs w:val="32"/>
          <w:lang w:val="fr-CA"/>
        </w:rPr>
        <w:t>z</w:t>
      </w:r>
      <w:r w:rsidRPr="00854ABA">
        <w:rPr>
          <w:rFonts w:ascii="Book Antiqua" w:hAnsi="Book Antiqua"/>
          <w:b/>
          <w:sz w:val="32"/>
          <w:szCs w:val="32"/>
          <w:lang w:val="fr-CA"/>
        </w:rPr>
        <w:t xml:space="preserve"> les commentaires et les propositions de changement dans le tableau ci-dessous.  Ajoutez des lignes si nécessaire.</w:t>
      </w:r>
    </w:p>
    <w:tbl>
      <w:tblPr>
        <w:tblW w:w="13770" w:type="dxa"/>
        <w:tblInd w:w="-3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2070"/>
        <w:gridCol w:w="4590"/>
        <w:gridCol w:w="5040"/>
        <w:gridCol w:w="1620"/>
      </w:tblGrid>
      <w:tr w:rsidR="00FD7324" w:rsidRPr="00DB166C" w14:paraId="51700027" w14:textId="77777777" w:rsidTr="009A5133">
        <w:trPr>
          <w:cantSplit/>
          <w:trHeight w:val="790"/>
          <w:tblHeader/>
        </w:trPr>
        <w:tc>
          <w:tcPr>
            <w:tcW w:w="450" w:type="dxa"/>
            <w:vAlign w:val="center"/>
          </w:tcPr>
          <w:p w14:paraId="24C90D13" w14:textId="77777777" w:rsidR="00FD7324" w:rsidRPr="00DB166C" w:rsidRDefault="00FD7324" w:rsidP="009A5133">
            <w:pPr>
              <w:pStyle w:val="NoSpacing"/>
              <w:jc w:val="center"/>
              <w:rPr>
                <w:b/>
                <w:sz w:val="18"/>
              </w:rPr>
            </w:pPr>
            <w:r w:rsidRPr="00DB166C">
              <w:rPr>
                <w:b/>
                <w:sz w:val="18"/>
              </w:rPr>
              <w:t>#</w:t>
            </w:r>
            <w:r w:rsidRPr="00DB166C">
              <w:rPr>
                <w:b/>
                <w:sz w:val="18"/>
              </w:rPr>
              <w:br/>
            </w:r>
          </w:p>
        </w:tc>
        <w:tc>
          <w:tcPr>
            <w:tcW w:w="2070" w:type="dxa"/>
            <w:vAlign w:val="center"/>
          </w:tcPr>
          <w:p w14:paraId="50075137" w14:textId="02D489B4" w:rsidR="00FD7324" w:rsidRPr="00854ABA" w:rsidRDefault="00FD7324" w:rsidP="009A5133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R</w:t>
            </w:r>
            <w:r w:rsidR="00854ABA" w:rsidRPr="00854ABA">
              <w:rPr>
                <w:b/>
                <w:lang w:val="fr-CA"/>
              </w:rPr>
              <w:t>éfé</w:t>
            </w:r>
            <w:r w:rsidRPr="00854ABA">
              <w:rPr>
                <w:b/>
                <w:lang w:val="fr-CA"/>
              </w:rPr>
              <w:t>rence</w:t>
            </w:r>
          </w:p>
          <w:p w14:paraId="43C3977A" w14:textId="77A59598" w:rsidR="00FD7324" w:rsidRPr="00854ABA" w:rsidRDefault="00FD7324" w:rsidP="009A5133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(Clause/ Annex</w:t>
            </w:r>
            <w:r w:rsidR="00854ABA">
              <w:rPr>
                <w:b/>
                <w:lang w:val="fr-CA"/>
              </w:rPr>
              <w:t>e</w:t>
            </w:r>
            <w:r w:rsidRPr="00854ABA">
              <w:rPr>
                <w:b/>
                <w:lang w:val="fr-CA"/>
              </w:rPr>
              <w:t xml:space="preserve">/ Para/ </w:t>
            </w:r>
            <w:proofErr w:type="spellStart"/>
            <w:r w:rsidRPr="00854ABA">
              <w:rPr>
                <w:b/>
                <w:lang w:val="fr-CA"/>
              </w:rPr>
              <w:t>Fig</w:t>
            </w:r>
            <w:proofErr w:type="spellEnd"/>
            <w:r w:rsidRPr="00854ABA">
              <w:rPr>
                <w:b/>
                <w:lang w:val="fr-CA"/>
              </w:rPr>
              <w:t>/ Table</w:t>
            </w:r>
            <w:r w:rsidR="00854ABA">
              <w:rPr>
                <w:b/>
                <w:lang w:val="fr-CA"/>
              </w:rPr>
              <w:t>au</w:t>
            </w:r>
            <w:r w:rsidRPr="00854ABA">
              <w:rPr>
                <w:b/>
                <w:lang w:val="fr-CA"/>
              </w:rPr>
              <w:t>/ Note)</w:t>
            </w:r>
          </w:p>
        </w:tc>
        <w:tc>
          <w:tcPr>
            <w:tcW w:w="4590" w:type="dxa"/>
            <w:vAlign w:val="center"/>
          </w:tcPr>
          <w:p w14:paraId="4196FDC2" w14:textId="77715546" w:rsidR="00FD7324" w:rsidRPr="00854ABA" w:rsidRDefault="00FD7324" w:rsidP="009A5133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Comment</w:t>
            </w:r>
            <w:r w:rsidR="00854ABA" w:rsidRPr="00854ABA">
              <w:rPr>
                <w:b/>
                <w:lang w:val="fr-CA"/>
              </w:rPr>
              <w:t>aire</w:t>
            </w:r>
          </w:p>
          <w:p w14:paraId="5891DE88" w14:textId="0E2395E2" w:rsidR="00FD7324" w:rsidRPr="00854ABA" w:rsidRDefault="00FD7324" w:rsidP="009A5133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(</w:t>
            </w:r>
            <w:r w:rsidR="00854ABA" w:rsidRPr="00854ABA">
              <w:rPr>
                <w:b/>
                <w:lang w:val="fr-CA"/>
              </w:rPr>
              <w:t>Rationalisation ou justification du changement</w:t>
            </w:r>
            <w:r w:rsidRPr="00854ABA">
              <w:rPr>
                <w:b/>
                <w:lang w:val="fr-CA"/>
              </w:rPr>
              <w:t>)</w:t>
            </w:r>
          </w:p>
        </w:tc>
        <w:tc>
          <w:tcPr>
            <w:tcW w:w="5040" w:type="dxa"/>
            <w:vAlign w:val="center"/>
          </w:tcPr>
          <w:p w14:paraId="6F12E630" w14:textId="7AC61D84" w:rsidR="00FD7324" w:rsidRPr="00854ABA" w:rsidRDefault="00854ABA" w:rsidP="009A5133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C</w:t>
            </w:r>
            <w:r w:rsidR="00FD7324" w:rsidRPr="00854ABA">
              <w:rPr>
                <w:b/>
                <w:lang w:val="fr-CA"/>
              </w:rPr>
              <w:t>hange</w:t>
            </w:r>
            <w:r w:rsidRPr="00854ABA">
              <w:rPr>
                <w:b/>
                <w:lang w:val="fr-CA"/>
              </w:rPr>
              <w:t>ment proposé</w:t>
            </w:r>
          </w:p>
          <w:p w14:paraId="4315B706" w14:textId="46B15C29" w:rsidR="00FD7324" w:rsidRPr="00854ABA" w:rsidRDefault="00FD7324" w:rsidP="009A5133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(</w:t>
            </w:r>
            <w:r w:rsidR="00854ABA" w:rsidRPr="00854ABA">
              <w:rPr>
                <w:b/>
                <w:lang w:val="fr-CA"/>
              </w:rPr>
              <w:t>Indiquez la source, le cas échéant</w:t>
            </w:r>
            <w:r w:rsidRPr="00854ABA">
              <w:rPr>
                <w:b/>
                <w:lang w:val="fr-CA"/>
              </w:rPr>
              <w:t>)</w:t>
            </w:r>
          </w:p>
        </w:tc>
        <w:tc>
          <w:tcPr>
            <w:tcW w:w="1620" w:type="dxa"/>
            <w:vAlign w:val="center"/>
          </w:tcPr>
          <w:p w14:paraId="331B3720" w14:textId="77777777" w:rsidR="00FD7324" w:rsidRPr="00854ABA" w:rsidRDefault="00FD7324" w:rsidP="009A5133">
            <w:pPr>
              <w:pStyle w:val="NoSpacing"/>
              <w:jc w:val="center"/>
              <w:rPr>
                <w:b/>
                <w:lang w:val="fr-CA"/>
              </w:rPr>
            </w:pPr>
          </w:p>
          <w:p w14:paraId="4C36127C" w14:textId="7AD06084" w:rsidR="00FD7324" w:rsidRPr="00BD6AA3" w:rsidRDefault="00854ABA" w:rsidP="009A5133">
            <w:pPr>
              <w:pStyle w:val="NoSpacing"/>
              <w:jc w:val="center"/>
              <w:rPr>
                <w:b/>
              </w:rPr>
            </w:pPr>
            <w:r w:rsidRPr="00854ABA">
              <w:rPr>
                <w:b/>
              </w:rPr>
              <w:t xml:space="preserve">Disposition du </w:t>
            </w:r>
            <w:proofErr w:type="spellStart"/>
            <w:r w:rsidRPr="00854ABA">
              <w:rPr>
                <w:b/>
              </w:rPr>
              <w:t>comité</w:t>
            </w:r>
            <w:proofErr w:type="spellEnd"/>
            <w:r w:rsidRPr="00854ABA">
              <w:rPr>
                <w:b/>
              </w:rPr>
              <w:t xml:space="preserve"> technique</w:t>
            </w:r>
          </w:p>
        </w:tc>
      </w:tr>
      <w:tr w:rsidR="00FD7324" w:rsidRPr="0077348F" w14:paraId="535E4192" w14:textId="77777777" w:rsidTr="009A5133">
        <w:trPr>
          <w:cantSplit/>
          <w:trHeight w:val="184"/>
        </w:trPr>
        <w:tc>
          <w:tcPr>
            <w:tcW w:w="450" w:type="dxa"/>
          </w:tcPr>
          <w:p w14:paraId="50C2C197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5A89AD7F" w14:textId="77777777" w:rsidR="00FD7324" w:rsidRDefault="00FD7324" w:rsidP="009A5133">
            <w:pPr>
              <w:pStyle w:val="NoSpacing"/>
            </w:pPr>
          </w:p>
          <w:p w14:paraId="6ED1D3B3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02B36FD2" w14:textId="77777777" w:rsidR="00FD7324" w:rsidRPr="0077348F" w:rsidRDefault="00FD7324" w:rsidP="009A5133">
            <w:pPr>
              <w:pStyle w:val="NoSpacing"/>
            </w:pPr>
            <w:r>
              <w:t xml:space="preserve"> </w:t>
            </w:r>
          </w:p>
        </w:tc>
        <w:tc>
          <w:tcPr>
            <w:tcW w:w="5040" w:type="dxa"/>
          </w:tcPr>
          <w:p w14:paraId="38D56D15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6EC69565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50397993" w14:textId="77777777" w:rsidTr="009A5133">
        <w:trPr>
          <w:cantSplit/>
          <w:trHeight w:val="184"/>
        </w:trPr>
        <w:tc>
          <w:tcPr>
            <w:tcW w:w="450" w:type="dxa"/>
          </w:tcPr>
          <w:p w14:paraId="62065DDF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294C1A11" w14:textId="77777777" w:rsidR="00FD7324" w:rsidRDefault="00FD7324" w:rsidP="009A5133">
            <w:pPr>
              <w:pStyle w:val="NoSpacing"/>
            </w:pPr>
          </w:p>
          <w:p w14:paraId="6790C0C9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3740CB38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4BC0E1E9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41A774D2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006C1F95" w14:textId="77777777" w:rsidTr="009A5133">
        <w:trPr>
          <w:cantSplit/>
          <w:trHeight w:val="184"/>
        </w:trPr>
        <w:tc>
          <w:tcPr>
            <w:tcW w:w="450" w:type="dxa"/>
          </w:tcPr>
          <w:p w14:paraId="47F9DBB6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576EB0C1" w14:textId="77777777" w:rsidR="00FD7324" w:rsidRDefault="00FD7324" w:rsidP="009A5133">
            <w:pPr>
              <w:pStyle w:val="NoSpacing"/>
            </w:pPr>
          </w:p>
          <w:p w14:paraId="4C7FBB92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5B4BB99D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031C9341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7A49E892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08BB7572" w14:textId="77777777" w:rsidTr="009A5133">
        <w:trPr>
          <w:cantSplit/>
          <w:trHeight w:val="184"/>
        </w:trPr>
        <w:tc>
          <w:tcPr>
            <w:tcW w:w="450" w:type="dxa"/>
          </w:tcPr>
          <w:p w14:paraId="4F0448F5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726FB0D3" w14:textId="77777777" w:rsidR="00FD7324" w:rsidRDefault="00FD7324" w:rsidP="009A5133">
            <w:pPr>
              <w:pStyle w:val="NoSpacing"/>
            </w:pPr>
          </w:p>
          <w:p w14:paraId="41DF8171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3675B061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5BFC5B65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7B4B0994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4E1CBE6A" w14:textId="77777777" w:rsidTr="009A5133">
        <w:trPr>
          <w:cantSplit/>
          <w:trHeight w:val="184"/>
        </w:trPr>
        <w:tc>
          <w:tcPr>
            <w:tcW w:w="450" w:type="dxa"/>
          </w:tcPr>
          <w:p w14:paraId="1A954180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6AFE8FFB" w14:textId="77777777" w:rsidR="00FD7324" w:rsidRDefault="00FD7324" w:rsidP="009A5133">
            <w:pPr>
              <w:pStyle w:val="NoSpacing"/>
            </w:pPr>
          </w:p>
          <w:p w14:paraId="42E69123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225AB66C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0D150463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7A55F173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735C4104" w14:textId="77777777" w:rsidTr="009A5133">
        <w:trPr>
          <w:cantSplit/>
          <w:trHeight w:val="184"/>
        </w:trPr>
        <w:tc>
          <w:tcPr>
            <w:tcW w:w="450" w:type="dxa"/>
          </w:tcPr>
          <w:p w14:paraId="3FC1C93E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0852161C" w14:textId="77777777" w:rsidR="00FD7324" w:rsidRDefault="00FD7324" w:rsidP="009A5133">
            <w:pPr>
              <w:pStyle w:val="NoSpacing"/>
            </w:pPr>
          </w:p>
          <w:p w14:paraId="5026E7B1" w14:textId="77777777"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7F9361FD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54232E4E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64B448DD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6EB07C41" w14:textId="77777777" w:rsidTr="009A5133">
        <w:trPr>
          <w:cantSplit/>
          <w:trHeight w:val="184"/>
        </w:trPr>
        <w:tc>
          <w:tcPr>
            <w:tcW w:w="450" w:type="dxa"/>
          </w:tcPr>
          <w:p w14:paraId="35372486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1F80FC14" w14:textId="77777777" w:rsidR="00FD7324" w:rsidRDefault="00FD7324" w:rsidP="009A5133">
            <w:pPr>
              <w:pStyle w:val="NoSpacing"/>
            </w:pPr>
          </w:p>
          <w:p w14:paraId="3253451D" w14:textId="77777777"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3F8F25B4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71A63EC2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11C2868D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33FC0BC7" w14:textId="77777777" w:rsidTr="009A5133">
        <w:trPr>
          <w:cantSplit/>
          <w:trHeight w:val="184"/>
        </w:trPr>
        <w:tc>
          <w:tcPr>
            <w:tcW w:w="450" w:type="dxa"/>
          </w:tcPr>
          <w:p w14:paraId="039BA9D3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05CEBFD3" w14:textId="77777777" w:rsidR="00FD7324" w:rsidRDefault="00FD7324" w:rsidP="009A5133">
            <w:pPr>
              <w:pStyle w:val="NoSpacing"/>
            </w:pPr>
          </w:p>
          <w:p w14:paraId="67A1AFA8" w14:textId="77777777"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40DCAE1A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6D0FEEC3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1747AE72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45CCA0E2" w14:textId="77777777" w:rsidTr="009A5133">
        <w:trPr>
          <w:cantSplit/>
          <w:trHeight w:val="184"/>
        </w:trPr>
        <w:tc>
          <w:tcPr>
            <w:tcW w:w="450" w:type="dxa"/>
          </w:tcPr>
          <w:p w14:paraId="675CAC41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69492715" w14:textId="77777777" w:rsidR="00FD7324" w:rsidRDefault="00FD7324" w:rsidP="009A5133">
            <w:pPr>
              <w:pStyle w:val="NoSpacing"/>
            </w:pPr>
          </w:p>
          <w:p w14:paraId="366D38EE" w14:textId="77777777"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172DD64F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548351FD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4CED4714" w14:textId="77777777" w:rsidR="00FD7324" w:rsidRPr="0077348F" w:rsidRDefault="00FD7324" w:rsidP="009A5133">
            <w:pPr>
              <w:pStyle w:val="NoSpacing"/>
            </w:pPr>
          </w:p>
        </w:tc>
      </w:tr>
      <w:tr w:rsidR="00FD7324" w:rsidRPr="0077348F" w14:paraId="7F3ECCCC" w14:textId="77777777" w:rsidTr="009A5133">
        <w:trPr>
          <w:cantSplit/>
          <w:trHeight w:val="184"/>
        </w:trPr>
        <w:tc>
          <w:tcPr>
            <w:tcW w:w="450" w:type="dxa"/>
          </w:tcPr>
          <w:p w14:paraId="5644D70A" w14:textId="77777777" w:rsidR="00FD7324" w:rsidRPr="0077348F" w:rsidRDefault="00FD7324" w:rsidP="009A5133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070" w:type="dxa"/>
          </w:tcPr>
          <w:p w14:paraId="29FA8BC7" w14:textId="77777777" w:rsidR="00FD7324" w:rsidRDefault="00FD7324" w:rsidP="009A5133">
            <w:pPr>
              <w:pStyle w:val="NoSpacing"/>
            </w:pPr>
          </w:p>
          <w:p w14:paraId="0BD10F69" w14:textId="77777777" w:rsidR="00FD7324" w:rsidRDefault="00FD7324" w:rsidP="009A5133">
            <w:pPr>
              <w:pStyle w:val="NoSpacing"/>
            </w:pPr>
          </w:p>
        </w:tc>
        <w:tc>
          <w:tcPr>
            <w:tcW w:w="4590" w:type="dxa"/>
          </w:tcPr>
          <w:p w14:paraId="6E48F8DF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5040" w:type="dxa"/>
          </w:tcPr>
          <w:p w14:paraId="00807907" w14:textId="77777777" w:rsidR="00FD7324" w:rsidRPr="0077348F" w:rsidRDefault="00FD7324" w:rsidP="009A5133">
            <w:pPr>
              <w:pStyle w:val="NoSpacing"/>
            </w:pPr>
          </w:p>
        </w:tc>
        <w:tc>
          <w:tcPr>
            <w:tcW w:w="1620" w:type="dxa"/>
          </w:tcPr>
          <w:p w14:paraId="5BAFB850" w14:textId="77777777" w:rsidR="00FD7324" w:rsidRPr="0077348F" w:rsidRDefault="00FD7324" w:rsidP="009A5133">
            <w:pPr>
              <w:pStyle w:val="NoSpacing"/>
            </w:pPr>
          </w:p>
        </w:tc>
      </w:tr>
    </w:tbl>
    <w:p w14:paraId="57AD6C4B" w14:textId="77777777" w:rsidR="008B53FE" w:rsidRPr="008B53FE" w:rsidRDefault="008B53FE" w:rsidP="00C21E11">
      <w:pPr>
        <w:spacing w:after="0"/>
        <w:rPr>
          <w:rFonts w:asciiTheme="majorHAnsi" w:hAnsiTheme="majorHAnsi" w:cstheme="majorHAnsi"/>
          <w:b/>
          <w:bCs/>
          <w:i/>
          <w:sz w:val="32"/>
          <w:szCs w:val="32"/>
          <w:lang w:val="fr-CA"/>
        </w:rPr>
      </w:pPr>
      <w:r w:rsidRPr="008B53FE">
        <w:rPr>
          <w:rFonts w:asciiTheme="majorHAnsi" w:hAnsiTheme="majorHAnsi" w:cstheme="majorHAnsi"/>
          <w:b/>
          <w:bCs/>
          <w:sz w:val="32"/>
          <w:szCs w:val="32"/>
          <w:lang w:val="fr-CA"/>
        </w:rPr>
        <w:lastRenderedPageBreak/>
        <w:t xml:space="preserve">CSA Z1625-16, </w:t>
      </w:r>
      <w:r w:rsidRPr="008B53FE">
        <w:rPr>
          <w:rFonts w:asciiTheme="majorHAnsi" w:hAnsiTheme="majorHAnsi" w:cstheme="majorHAnsi"/>
          <w:b/>
          <w:bCs/>
          <w:i/>
          <w:sz w:val="32"/>
          <w:szCs w:val="32"/>
          <w:lang w:val="fr-CA"/>
        </w:rPr>
        <w:t>Norme sur les programmes de formation visant les opérations de recherche et de sauvetage au sol : chercheur, chef d’équipe et administrateur des opérations de recherche et sauvetage</w:t>
      </w:r>
    </w:p>
    <w:p w14:paraId="5D187952" w14:textId="77777777" w:rsidR="00DA2C62" w:rsidRPr="008B53FE" w:rsidRDefault="00DA2C62" w:rsidP="00DA2C62">
      <w:pPr>
        <w:spacing w:after="0"/>
        <w:jc w:val="center"/>
        <w:rPr>
          <w:rFonts w:asciiTheme="majorHAnsi" w:hAnsiTheme="majorHAnsi" w:cstheme="majorHAnsi"/>
          <w:b/>
          <w:sz w:val="32"/>
          <w:szCs w:val="32"/>
          <w:lang w:val="fr-CA"/>
        </w:rPr>
      </w:pPr>
    </w:p>
    <w:p w14:paraId="20C7F5DC" w14:textId="406A6155" w:rsidR="006348BB" w:rsidRPr="00C21E11" w:rsidRDefault="008B53FE" w:rsidP="00C21E11">
      <w:pPr>
        <w:spacing w:after="0"/>
        <w:jc w:val="center"/>
        <w:rPr>
          <w:rFonts w:asciiTheme="majorHAnsi" w:hAnsiTheme="majorHAnsi" w:cstheme="majorHAnsi"/>
          <w:b/>
          <w:sz w:val="32"/>
          <w:szCs w:val="32"/>
          <w:lang w:val="fr-CA"/>
        </w:rPr>
      </w:pPr>
      <w:r w:rsidRPr="003560FE">
        <w:rPr>
          <w:rFonts w:asciiTheme="majorHAnsi" w:hAnsiTheme="majorHAnsi" w:cstheme="majorHAnsi"/>
          <w:b/>
          <w:sz w:val="32"/>
          <w:szCs w:val="32"/>
          <w:lang w:val="fr-CA"/>
        </w:rPr>
        <w:t>Demande de commentaires et propositions de modifications</w:t>
      </w:r>
    </w:p>
    <w:tbl>
      <w:tblPr>
        <w:tblStyle w:val="TableGrid"/>
        <w:tblW w:w="13500" w:type="dxa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46"/>
        <w:gridCol w:w="646"/>
        <w:gridCol w:w="2684"/>
        <w:gridCol w:w="1816"/>
        <w:gridCol w:w="6120"/>
      </w:tblGrid>
      <w:tr w:rsidR="00DA2C62" w:rsidRPr="00C21E11" w14:paraId="3A97EE8A" w14:textId="77777777" w:rsidTr="009A5133">
        <w:tc>
          <w:tcPr>
            <w:tcW w:w="2088" w:type="dxa"/>
          </w:tcPr>
          <w:p w14:paraId="322FB11F" w14:textId="77777777" w:rsidR="00DA2C62" w:rsidRPr="002845FD" w:rsidRDefault="00DA2C62" w:rsidP="009A5133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2845FD">
              <w:rPr>
                <w:rFonts w:cstheme="minorHAnsi"/>
                <w:b/>
                <w:sz w:val="24"/>
                <w:szCs w:val="24"/>
              </w:rPr>
              <w:t>Instructions:</w:t>
            </w:r>
          </w:p>
        </w:tc>
        <w:tc>
          <w:tcPr>
            <w:tcW w:w="11412" w:type="dxa"/>
            <w:gridSpan w:val="5"/>
          </w:tcPr>
          <w:p w14:paraId="36C69D8F" w14:textId="77777777" w:rsidR="008B53FE" w:rsidRPr="003560FE" w:rsidRDefault="008B53FE" w:rsidP="008B53FE">
            <w:pPr>
              <w:pStyle w:val="ListParagraph"/>
              <w:numPr>
                <w:ilvl w:val="0"/>
                <w:numId w:val="2"/>
              </w:numPr>
              <w:rPr>
                <w:rFonts w:eastAsiaTheme="minorEastAsia" w:cstheme="minorHAnsi"/>
                <w:sz w:val="24"/>
                <w:szCs w:val="24"/>
              </w:rPr>
            </w:pPr>
            <w:proofErr w:type="spellStart"/>
            <w:r>
              <w:rPr>
                <w:rFonts w:eastAsiaTheme="minorEastAsia" w:cstheme="minorHAnsi"/>
                <w:sz w:val="24"/>
                <w:szCs w:val="24"/>
              </w:rPr>
              <w:t>Remplissez</w:t>
            </w:r>
            <w:proofErr w:type="spellEnd"/>
            <w:r>
              <w:rPr>
                <w:rFonts w:eastAsiaTheme="minorEastAsia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EastAsia" w:cstheme="minorHAnsi"/>
                <w:sz w:val="24"/>
                <w:szCs w:val="24"/>
              </w:rPr>
              <w:t>tous</w:t>
            </w:r>
            <w:proofErr w:type="spellEnd"/>
            <w:r>
              <w:rPr>
                <w:rFonts w:eastAsiaTheme="minorEastAsia" w:cstheme="minorHAnsi"/>
                <w:sz w:val="24"/>
                <w:szCs w:val="24"/>
              </w:rPr>
              <w:t xml:space="preserve"> les champs.</w:t>
            </w:r>
          </w:p>
          <w:p w14:paraId="23064418" w14:textId="034DD27E" w:rsidR="00C21E11" w:rsidRPr="00C21E11" w:rsidRDefault="00C21E11" w:rsidP="00C21E11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  <w:lang w:val="fr-CA"/>
              </w:rPr>
            </w:pPr>
            <w:r w:rsidRPr="00C21E11">
              <w:rPr>
                <w:rFonts w:cstheme="minorHAnsi"/>
                <w:sz w:val="24"/>
                <w:szCs w:val="24"/>
                <w:lang w:val="fr-CA"/>
              </w:rPr>
              <w:t xml:space="preserve">Assurez-vous que le(s) changement(s) proposé(s) sont clairement </w:t>
            </w:r>
            <w:r w:rsidR="000E13D1">
              <w:rPr>
                <w:rFonts w:cstheme="minorHAnsi"/>
                <w:sz w:val="24"/>
                <w:szCs w:val="24"/>
                <w:lang w:val="fr-CA"/>
              </w:rPr>
              <w:t>déterminé</w:t>
            </w:r>
            <w:r w:rsidRPr="00C21E11">
              <w:rPr>
                <w:rFonts w:cstheme="minorHAnsi"/>
                <w:sz w:val="24"/>
                <w:szCs w:val="24"/>
                <w:lang w:val="fr-CA"/>
              </w:rPr>
              <w:t xml:space="preserve">(s).  Veillez à </w:t>
            </w:r>
            <w:r w:rsidR="000E13D1">
              <w:rPr>
                <w:rFonts w:cstheme="minorHAnsi"/>
                <w:sz w:val="24"/>
                <w:szCs w:val="24"/>
                <w:lang w:val="fr-CA"/>
              </w:rPr>
              <w:t>déterminer</w:t>
            </w:r>
            <w:r w:rsidRPr="00C21E11">
              <w:rPr>
                <w:rFonts w:cstheme="minorHAnsi"/>
                <w:sz w:val="24"/>
                <w:szCs w:val="24"/>
                <w:lang w:val="fr-CA"/>
              </w:rPr>
              <w:t xml:space="preserve"> tous les numéros de clause. </w:t>
            </w:r>
          </w:p>
          <w:p w14:paraId="18ACD712" w14:textId="77777777" w:rsidR="00C21E11" w:rsidRPr="00C21E11" w:rsidRDefault="00C21E11" w:rsidP="00C21E11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proofErr w:type="gramStart"/>
            <w:r w:rsidRPr="00C21E11">
              <w:rPr>
                <w:rFonts w:cstheme="minorHAnsi"/>
                <w:sz w:val="24"/>
                <w:szCs w:val="24"/>
                <w:lang w:val="fr-CA"/>
              </w:rPr>
              <w:t>Justifiez le</w:t>
            </w:r>
            <w:proofErr w:type="gramEnd"/>
            <w:r w:rsidRPr="00C21E11">
              <w:rPr>
                <w:rFonts w:cstheme="minorHAnsi"/>
                <w:sz w:val="24"/>
                <w:szCs w:val="24"/>
                <w:lang w:val="fr-CA"/>
              </w:rPr>
              <w:t xml:space="preserve">(s) changement(s) proposé(s). Joignez des informations supplémentaires à l'appui si nécessaire. </w:t>
            </w:r>
            <w:r w:rsidRPr="00C21E11">
              <w:rPr>
                <w:rFonts w:cstheme="minorHAnsi"/>
                <w:sz w:val="24"/>
                <w:szCs w:val="24"/>
              </w:rPr>
              <w:t xml:space="preserve">Les propositions non </w:t>
            </w:r>
            <w:proofErr w:type="spellStart"/>
            <w:r w:rsidRPr="00C21E11">
              <w:rPr>
                <w:rFonts w:cstheme="minorHAnsi"/>
                <w:sz w:val="24"/>
                <w:szCs w:val="24"/>
              </w:rPr>
              <w:t>justifiées</w:t>
            </w:r>
            <w:proofErr w:type="spellEnd"/>
            <w:r w:rsidRPr="00C21E11">
              <w:rPr>
                <w:rFonts w:cstheme="minorHAnsi"/>
                <w:sz w:val="24"/>
                <w:szCs w:val="24"/>
              </w:rPr>
              <w:t xml:space="preserve"> ne </w:t>
            </w:r>
            <w:proofErr w:type="spellStart"/>
            <w:r w:rsidRPr="00C21E11">
              <w:rPr>
                <w:rFonts w:cstheme="minorHAnsi"/>
                <w:sz w:val="24"/>
                <w:szCs w:val="24"/>
              </w:rPr>
              <w:t>seront</w:t>
            </w:r>
            <w:proofErr w:type="spellEnd"/>
            <w:r w:rsidRPr="00C21E11">
              <w:rPr>
                <w:rFonts w:cstheme="minorHAnsi"/>
                <w:sz w:val="24"/>
                <w:szCs w:val="24"/>
              </w:rPr>
              <w:t xml:space="preserve"> pas </w:t>
            </w:r>
            <w:proofErr w:type="spellStart"/>
            <w:r w:rsidRPr="00C21E11">
              <w:rPr>
                <w:rFonts w:cstheme="minorHAnsi"/>
                <w:sz w:val="24"/>
                <w:szCs w:val="24"/>
              </w:rPr>
              <w:t>traitées</w:t>
            </w:r>
            <w:proofErr w:type="spellEnd"/>
            <w:r w:rsidRPr="00C21E11">
              <w:rPr>
                <w:rFonts w:cstheme="minorHAnsi"/>
                <w:sz w:val="24"/>
                <w:szCs w:val="24"/>
              </w:rPr>
              <w:t>.</w:t>
            </w:r>
          </w:p>
          <w:p w14:paraId="38F21838" w14:textId="4747217D" w:rsidR="00DA2C62" w:rsidRPr="00C21E11" w:rsidRDefault="00C21E11" w:rsidP="009A5133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0"/>
                <w:lang w:val="fr-CA"/>
              </w:rPr>
            </w:pPr>
            <w:r w:rsidRPr="00C21E11">
              <w:rPr>
                <w:rFonts w:cstheme="minorHAnsi"/>
                <w:sz w:val="24"/>
                <w:szCs w:val="24"/>
                <w:lang w:val="fr-CA"/>
              </w:rPr>
              <w:t xml:space="preserve">Envoyez une copie du formulaire rempli à : </w:t>
            </w:r>
            <w:r w:rsidRPr="00BC101A">
              <w:rPr>
                <w:rFonts w:cstheme="minorHAnsi"/>
                <w:sz w:val="24"/>
                <w:szCs w:val="24"/>
                <w:highlight w:val="yellow"/>
                <w:u w:val="single"/>
                <w:lang w:val="fr-CA"/>
              </w:rPr>
              <w:t>ron.meyers@csagroup.org</w:t>
            </w:r>
            <w:r w:rsidRPr="00C21E11">
              <w:rPr>
                <w:rFonts w:cstheme="minorHAnsi"/>
                <w:sz w:val="24"/>
                <w:szCs w:val="24"/>
                <w:lang w:val="fr-CA"/>
              </w:rPr>
              <w:t xml:space="preserve"> avant le 14 septembre 2020</w:t>
            </w:r>
          </w:p>
        </w:tc>
      </w:tr>
      <w:tr w:rsidR="00C21E11" w:rsidRPr="00C21E11" w14:paraId="7FCECDE8" w14:textId="77777777" w:rsidTr="009A5133">
        <w:tc>
          <w:tcPr>
            <w:tcW w:w="13500" w:type="dxa"/>
            <w:gridSpan w:val="6"/>
          </w:tcPr>
          <w:p w14:paraId="7BE5372A" w14:textId="77777777" w:rsidR="00C21E11" w:rsidRPr="00854ABA" w:rsidRDefault="00C21E11" w:rsidP="00C21E11">
            <w:pPr>
              <w:pStyle w:val="NoSpacing"/>
              <w:rPr>
                <w:rFonts w:cstheme="minorHAnsi"/>
                <w:sz w:val="18"/>
                <w:lang w:val="fr-CA"/>
              </w:rPr>
            </w:pPr>
          </w:p>
          <w:p w14:paraId="2FE859EE" w14:textId="77777777" w:rsidR="00C21E11" w:rsidRPr="00C21E11" w:rsidRDefault="00C21E11" w:rsidP="00C21E11">
            <w:pPr>
              <w:pStyle w:val="NoSpacing"/>
              <w:rPr>
                <w:rFonts w:cstheme="minorHAnsi"/>
                <w:sz w:val="18"/>
                <w:lang w:val="fr-CA"/>
              </w:rPr>
            </w:pPr>
          </w:p>
        </w:tc>
      </w:tr>
      <w:tr w:rsidR="00C21E11" w:rsidRPr="00C21E11" w14:paraId="0D4F241A" w14:textId="77777777" w:rsidTr="009A5133">
        <w:tc>
          <w:tcPr>
            <w:tcW w:w="13500" w:type="dxa"/>
            <w:gridSpan w:val="6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3BBE444D" w14:textId="56AAFC10" w:rsidR="00C21E11" w:rsidRPr="00C21E11" w:rsidRDefault="00C21E11" w:rsidP="00C21E11">
            <w:pPr>
              <w:pStyle w:val="NoSpacing"/>
              <w:jc w:val="center"/>
              <w:rPr>
                <w:rFonts w:cstheme="minorHAnsi"/>
                <w:b/>
                <w:color w:val="FFFFFF" w:themeColor="background1"/>
                <w:lang w:val="fr-CA"/>
              </w:rPr>
            </w:pPr>
            <w:r w:rsidRPr="00854ABA">
              <w:rPr>
                <w:rFonts w:cstheme="minorHAnsi"/>
                <w:b/>
                <w:color w:val="FFFFFF" w:themeColor="background1"/>
                <w:szCs w:val="18"/>
                <w:lang w:val="fr-CA"/>
              </w:rPr>
              <w:t>À REMPLIR PAR LE PROPOSANT</w:t>
            </w:r>
          </w:p>
        </w:tc>
      </w:tr>
      <w:tr w:rsidR="00C21E11" w:rsidRPr="005B4AF1" w14:paraId="60A693EA" w14:textId="77777777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C307" w14:textId="014CA0B6" w:rsidR="00C21E11" w:rsidRPr="002845FD" w:rsidRDefault="00C21E11" w:rsidP="00C21E11">
            <w:pPr>
              <w:pStyle w:val="NoSpacing"/>
              <w:rPr>
                <w:rFonts w:cstheme="minorHAnsi"/>
                <w:b/>
              </w:rPr>
            </w:pPr>
            <w:r w:rsidRPr="00854ABA">
              <w:rPr>
                <w:rFonts w:cstheme="minorHAnsi"/>
                <w:b/>
              </w:rPr>
              <w:t xml:space="preserve">Date de </w:t>
            </w:r>
            <w:proofErr w:type="spellStart"/>
            <w:r w:rsidRPr="00854ABA">
              <w:rPr>
                <w:rFonts w:cstheme="minorHAnsi"/>
                <w:b/>
              </w:rPr>
              <w:t>soumission</w:t>
            </w:r>
            <w:proofErr w:type="spellEnd"/>
          </w:p>
        </w:tc>
        <w:tc>
          <w:tcPr>
            <w:tcW w:w="1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EA542" w14:textId="5D425A84" w:rsidR="00C21E11" w:rsidRPr="002845FD" w:rsidRDefault="00C21E11" w:rsidP="00C21E11">
            <w:pPr>
              <w:pStyle w:val="NoSpacing"/>
              <w:rPr>
                <w:rFonts w:cstheme="minorHAnsi"/>
              </w:rPr>
            </w:pPr>
            <w:r w:rsidRPr="00854ABA">
              <w:rPr>
                <w:rFonts w:cstheme="minorHAnsi"/>
                <w:b/>
              </w:rPr>
              <w:t xml:space="preserve">Date de </w:t>
            </w:r>
            <w:proofErr w:type="spellStart"/>
            <w:r w:rsidRPr="00854ABA">
              <w:rPr>
                <w:rFonts w:cstheme="minorHAnsi"/>
                <w:b/>
              </w:rPr>
              <w:t>soumission</w:t>
            </w:r>
            <w:proofErr w:type="spellEnd"/>
          </w:p>
        </w:tc>
      </w:tr>
      <w:tr w:rsidR="00C21E11" w:rsidRPr="005B4AF1" w14:paraId="784048DC" w14:textId="77777777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56806" w14:textId="60026137" w:rsidR="00C21E11" w:rsidRPr="002845FD" w:rsidRDefault="00C21E11" w:rsidP="00C21E11">
            <w:pPr>
              <w:pStyle w:val="NoSpacing"/>
              <w:rPr>
                <w:rFonts w:cstheme="minorHAnsi"/>
                <w:b/>
              </w:rPr>
            </w:pPr>
            <w:r w:rsidRPr="002845FD">
              <w:rPr>
                <w:rFonts w:cstheme="minorHAnsi"/>
                <w:b/>
              </w:rPr>
              <w:t>N</w:t>
            </w:r>
            <w:r>
              <w:rPr>
                <w:rFonts w:cstheme="minorHAnsi"/>
                <w:b/>
              </w:rPr>
              <w:t>om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9D3A" w14:textId="4F2136A6" w:rsidR="00C21E11" w:rsidRPr="002845FD" w:rsidRDefault="00C21E11" w:rsidP="00C21E11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750A" w14:textId="3EDE54C5" w:rsidR="00C21E11" w:rsidRPr="002845FD" w:rsidRDefault="00BC101A" w:rsidP="00C21E11">
            <w:pPr>
              <w:pStyle w:val="NoSpacing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Représentant</w:t>
            </w:r>
            <w:proofErr w:type="spellEnd"/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6D89A" w14:textId="3D97849D" w:rsidR="00C21E11" w:rsidRPr="005B4AF1" w:rsidRDefault="00C21E11" w:rsidP="00C21E11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C21E11" w:rsidRPr="005B4AF1" w14:paraId="568E5242" w14:textId="77777777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8139C" w14:textId="1A1BDB87" w:rsidR="00C21E11" w:rsidRPr="002845FD" w:rsidRDefault="00C21E11" w:rsidP="00C21E11">
            <w:pPr>
              <w:pStyle w:val="NoSpacing"/>
              <w:rPr>
                <w:rFonts w:cstheme="minorHAnsi"/>
                <w:b/>
              </w:rPr>
            </w:pPr>
            <w:proofErr w:type="spellStart"/>
            <w:r w:rsidRPr="002845FD">
              <w:rPr>
                <w:rFonts w:cstheme="minorHAnsi"/>
                <w:b/>
              </w:rPr>
              <w:t>Adress</w:t>
            </w:r>
            <w:r>
              <w:rPr>
                <w:rFonts w:cstheme="minorHAnsi"/>
                <w:b/>
              </w:rPr>
              <w:t>e</w:t>
            </w:r>
            <w:proofErr w:type="spellEnd"/>
          </w:p>
        </w:tc>
        <w:tc>
          <w:tcPr>
            <w:tcW w:w="1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32E4" w14:textId="78C7582B" w:rsidR="00C21E11" w:rsidRPr="002845FD" w:rsidRDefault="00C21E11" w:rsidP="00C21E11">
            <w:pPr>
              <w:pStyle w:val="NoSpacing"/>
              <w:rPr>
                <w:rFonts w:cstheme="minorHAnsi"/>
              </w:rPr>
            </w:pPr>
          </w:p>
        </w:tc>
      </w:tr>
      <w:tr w:rsidR="00C21E11" w:rsidRPr="005B4AF1" w14:paraId="623AE1DF" w14:textId="77777777" w:rsidTr="009A5133">
        <w:trPr>
          <w:trHeight w:val="356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68A5D" w14:textId="4F8322C8" w:rsidR="00C21E11" w:rsidRPr="002845FD" w:rsidRDefault="00C21E11" w:rsidP="00C21E11">
            <w:pPr>
              <w:pStyle w:val="NoSpacing"/>
              <w:rPr>
                <w:rFonts w:cstheme="minorHAnsi"/>
                <w:b/>
              </w:rPr>
            </w:pPr>
            <w:proofErr w:type="spellStart"/>
            <w:r w:rsidRPr="00854ABA">
              <w:rPr>
                <w:rFonts w:cstheme="minorHAnsi"/>
                <w:b/>
              </w:rPr>
              <w:t>Courrier</w:t>
            </w:r>
            <w:proofErr w:type="spellEnd"/>
            <w:r w:rsidRPr="00854ABA">
              <w:rPr>
                <w:rFonts w:cstheme="minorHAnsi"/>
                <w:b/>
              </w:rPr>
              <w:t xml:space="preserve"> </w:t>
            </w:r>
            <w:proofErr w:type="spellStart"/>
            <w:r w:rsidRPr="00854ABA">
              <w:rPr>
                <w:rFonts w:cstheme="minorHAnsi"/>
                <w:b/>
              </w:rPr>
              <w:t>électronique</w:t>
            </w:r>
            <w:proofErr w:type="spellEnd"/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6EA34" w14:textId="128E615C" w:rsidR="00C21E11" w:rsidRPr="002845FD" w:rsidRDefault="00C21E11" w:rsidP="00C21E11">
            <w:pPr>
              <w:pStyle w:val="NoSpacing"/>
              <w:rPr>
                <w:rFonts w:cstheme="minorHAnsi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8D41" w14:textId="28E21FD8" w:rsidR="00C21E11" w:rsidRPr="002845FD" w:rsidRDefault="00BC101A" w:rsidP="00C21E11">
            <w:pPr>
              <w:pStyle w:val="NoSpacing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Téléphone</w:t>
            </w:r>
            <w:proofErr w:type="spellEnd"/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ED193" w14:textId="05EC5A1E" w:rsidR="00C21E11" w:rsidRPr="005B4AF1" w:rsidRDefault="00C21E11" w:rsidP="00C21E11">
            <w:pPr>
              <w:pStyle w:val="NoSpacing"/>
              <w:rPr>
                <w:rFonts w:cstheme="minorHAnsi"/>
                <w:sz w:val="20"/>
              </w:rPr>
            </w:pPr>
          </w:p>
        </w:tc>
      </w:tr>
      <w:tr w:rsidR="00C21E11" w:rsidRPr="00C21E11" w14:paraId="65EE31D3" w14:textId="77777777" w:rsidTr="009A5133">
        <w:trPr>
          <w:trHeight w:val="356"/>
        </w:trPr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81064" w14:textId="6FF2A0EE" w:rsidR="00C21E11" w:rsidRPr="00C21E11" w:rsidRDefault="00C21E11" w:rsidP="00C21E11">
            <w:pPr>
              <w:pStyle w:val="NoSpacing"/>
              <w:rPr>
                <w:rFonts w:cstheme="minorHAnsi"/>
                <w:b/>
                <w:lang w:val="fr-CA"/>
              </w:rPr>
            </w:pPr>
            <w:r w:rsidRPr="00854ABA">
              <w:rPr>
                <w:rFonts w:cstheme="minorHAnsi"/>
                <w:b/>
                <w:lang w:val="fr-CA"/>
              </w:rPr>
              <w:t>Le Groupe CSA et le ACVRS sont-ils autorisés à utiliser ces informations ?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980C7" w14:textId="73FC5E99" w:rsidR="00C21E11" w:rsidRPr="00C21E11" w:rsidRDefault="00BC101A" w:rsidP="00C21E11">
            <w:pPr>
              <w:pStyle w:val="NoSpacing"/>
              <w:rPr>
                <w:rFonts w:cstheme="minorHAnsi"/>
                <w:sz w:val="20"/>
                <w:lang w:val="fr-CA"/>
              </w:rPr>
            </w:pPr>
            <w:r>
              <w:rPr>
                <w:rFonts w:cstheme="minorHAnsi"/>
                <w:b/>
                <w:sz w:val="20"/>
                <w:szCs w:val="20"/>
              </w:rPr>
              <w:t>O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89598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5B4AF1">
              <w:rPr>
                <w:rFonts w:cstheme="minorHAnsi"/>
                <w:b/>
                <w:sz w:val="20"/>
                <w:szCs w:val="20"/>
              </w:rPr>
              <w:t>N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id w:val="1092359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</w:p>
        </w:tc>
      </w:tr>
      <w:tr w:rsidR="00C21E11" w:rsidRPr="00C21E11" w14:paraId="08AFBD43" w14:textId="77777777" w:rsidTr="009A5133">
        <w:tc>
          <w:tcPr>
            <w:tcW w:w="13500" w:type="dxa"/>
            <w:gridSpan w:val="6"/>
          </w:tcPr>
          <w:p w14:paraId="7DFA5C31" w14:textId="77777777" w:rsidR="00C21E11" w:rsidRPr="00C21E11" w:rsidRDefault="00C21E11" w:rsidP="00C21E11">
            <w:pPr>
              <w:pStyle w:val="NoSpacing"/>
              <w:rPr>
                <w:rFonts w:cstheme="minorHAnsi"/>
                <w:sz w:val="18"/>
                <w:szCs w:val="20"/>
                <w:lang w:val="fr-CA"/>
              </w:rPr>
            </w:pPr>
          </w:p>
        </w:tc>
      </w:tr>
      <w:tr w:rsidR="00C21E11" w:rsidRPr="005B4AF1" w14:paraId="37105382" w14:textId="77777777" w:rsidTr="00506A47">
        <w:trPr>
          <w:trHeight w:val="537"/>
        </w:trPr>
        <w:tc>
          <w:tcPr>
            <w:tcW w:w="2880" w:type="dxa"/>
            <w:gridSpan w:val="3"/>
            <w:vAlign w:val="center"/>
          </w:tcPr>
          <w:p w14:paraId="163D60B8" w14:textId="77777777" w:rsidR="00C21E11" w:rsidRPr="00D461C1" w:rsidRDefault="00C21E11" w:rsidP="00C21E11">
            <w:pPr>
              <w:pStyle w:val="NoSpacing"/>
              <w:rPr>
                <w:rFonts w:cstheme="minorHAnsi"/>
                <w:b/>
              </w:rPr>
            </w:pPr>
            <w:r w:rsidRPr="00D461C1">
              <w:rPr>
                <w:rFonts w:cstheme="minorHAnsi"/>
                <w:b/>
              </w:rPr>
              <w:t>Signature</w:t>
            </w:r>
          </w:p>
          <w:p w14:paraId="688AD45E" w14:textId="081F65A9" w:rsidR="00C21E11" w:rsidRPr="005B4AF1" w:rsidRDefault="00C21E11" w:rsidP="00C21E11">
            <w:pPr>
              <w:pStyle w:val="NoSpacing"/>
              <w:rPr>
                <w:rFonts w:cstheme="minorHAnsi"/>
                <w:b/>
                <w:sz w:val="20"/>
                <w:szCs w:val="20"/>
              </w:rPr>
            </w:pPr>
            <w:r w:rsidRPr="00D461C1">
              <w:rPr>
                <w:rFonts w:cstheme="minorHAnsi"/>
                <w:b/>
              </w:rPr>
              <w:t>(</w:t>
            </w:r>
            <w:proofErr w:type="spellStart"/>
            <w:r>
              <w:rPr>
                <w:rFonts w:cstheme="minorHAnsi"/>
                <w:b/>
              </w:rPr>
              <w:t>é</w:t>
            </w:r>
            <w:r w:rsidRPr="00D461C1">
              <w:rPr>
                <w:rFonts w:cstheme="minorHAnsi"/>
                <w:b/>
              </w:rPr>
              <w:t>lectroni</w:t>
            </w:r>
            <w:r>
              <w:rPr>
                <w:rFonts w:cstheme="minorHAnsi"/>
                <w:b/>
              </w:rPr>
              <w:t>que</w:t>
            </w:r>
            <w:proofErr w:type="spellEnd"/>
            <w:r>
              <w:rPr>
                <w:rFonts w:cstheme="minorHAnsi"/>
                <w:b/>
              </w:rPr>
              <w:t>)</w:t>
            </w:r>
          </w:p>
        </w:tc>
        <w:tc>
          <w:tcPr>
            <w:tcW w:w="10620" w:type="dxa"/>
            <w:gridSpan w:val="3"/>
            <w:tcBorders>
              <w:bottom w:val="single" w:sz="4" w:space="0" w:color="auto"/>
            </w:tcBorders>
            <w:vAlign w:val="center"/>
          </w:tcPr>
          <w:p w14:paraId="31020F43" w14:textId="2B291A8D" w:rsidR="00C21E11" w:rsidRPr="00C21E11" w:rsidRDefault="00C21E11" w:rsidP="00C21E11">
            <w:pPr>
              <w:pStyle w:val="NoSpacing"/>
              <w:rPr>
                <w:rFonts w:cstheme="minorHAnsi"/>
                <w:b/>
              </w:rPr>
            </w:pPr>
          </w:p>
        </w:tc>
      </w:tr>
    </w:tbl>
    <w:p w14:paraId="086077B9" w14:textId="77777777" w:rsidR="00DA2C62" w:rsidRDefault="00DA2C62" w:rsidP="00FD7324">
      <w:pPr>
        <w:rPr>
          <w:rFonts w:ascii="Book Antiqua" w:hAnsi="Book Antiqua"/>
          <w:sz w:val="24"/>
          <w:szCs w:val="24"/>
        </w:rPr>
      </w:pPr>
    </w:p>
    <w:p w14:paraId="77DDB158" w14:textId="4CE14695" w:rsidR="00DA2C62" w:rsidRPr="00C21E11" w:rsidRDefault="00DA2C62" w:rsidP="00DA2C62">
      <w:pPr>
        <w:rPr>
          <w:rFonts w:asciiTheme="majorHAnsi" w:hAnsiTheme="majorHAnsi" w:cstheme="majorHAnsi"/>
          <w:b/>
          <w:sz w:val="32"/>
          <w:szCs w:val="32"/>
          <w:lang w:val="fr-CA"/>
        </w:rPr>
      </w:pPr>
      <w:r w:rsidRPr="00C21E11">
        <w:rPr>
          <w:rFonts w:ascii="Book Antiqua" w:hAnsi="Book Antiqua"/>
          <w:sz w:val="24"/>
          <w:szCs w:val="24"/>
          <w:lang w:val="fr-CA"/>
        </w:rPr>
        <w:br w:type="page"/>
      </w:r>
      <w:r w:rsidR="00C21E11" w:rsidRPr="00854ABA">
        <w:rPr>
          <w:rFonts w:ascii="Book Antiqua" w:hAnsi="Book Antiqua"/>
          <w:b/>
          <w:sz w:val="32"/>
          <w:szCs w:val="32"/>
          <w:lang w:val="fr-CA"/>
        </w:rPr>
        <w:lastRenderedPageBreak/>
        <w:t>Insére</w:t>
      </w:r>
      <w:r w:rsidR="00BC101A">
        <w:rPr>
          <w:rFonts w:ascii="Book Antiqua" w:hAnsi="Book Antiqua"/>
          <w:b/>
          <w:sz w:val="32"/>
          <w:szCs w:val="32"/>
          <w:lang w:val="fr-CA"/>
        </w:rPr>
        <w:t>z</w:t>
      </w:r>
      <w:r w:rsidR="00C21E11" w:rsidRPr="00854ABA">
        <w:rPr>
          <w:rFonts w:ascii="Book Antiqua" w:hAnsi="Book Antiqua"/>
          <w:b/>
          <w:sz w:val="32"/>
          <w:szCs w:val="32"/>
          <w:lang w:val="fr-CA"/>
        </w:rPr>
        <w:t xml:space="preserve"> les commentaires et les propositions de changement dans le tableau ci-dessous.  Ajoutez des lignes si nécessaire.</w:t>
      </w:r>
    </w:p>
    <w:tbl>
      <w:tblPr>
        <w:tblW w:w="13770" w:type="dxa"/>
        <w:tblInd w:w="-3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2070"/>
        <w:gridCol w:w="4590"/>
        <w:gridCol w:w="5040"/>
        <w:gridCol w:w="1620"/>
      </w:tblGrid>
      <w:tr w:rsidR="00DA2C62" w:rsidRPr="00DB166C" w14:paraId="044CB6FD" w14:textId="77777777" w:rsidTr="009A5133">
        <w:trPr>
          <w:cantSplit/>
          <w:trHeight w:val="790"/>
          <w:tblHeader/>
        </w:trPr>
        <w:tc>
          <w:tcPr>
            <w:tcW w:w="450" w:type="dxa"/>
            <w:vAlign w:val="center"/>
          </w:tcPr>
          <w:p w14:paraId="0EE98591" w14:textId="77777777" w:rsidR="00DA2C62" w:rsidRPr="00DB166C" w:rsidRDefault="00DA2C62" w:rsidP="009A5133">
            <w:pPr>
              <w:pStyle w:val="NoSpacing"/>
              <w:jc w:val="center"/>
              <w:rPr>
                <w:b/>
                <w:sz w:val="18"/>
              </w:rPr>
            </w:pPr>
            <w:r w:rsidRPr="00DB166C">
              <w:rPr>
                <w:b/>
                <w:sz w:val="18"/>
              </w:rPr>
              <w:t>#</w:t>
            </w:r>
            <w:r w:rsidRPr="00DB166C">
              <w:rPr>
                <w:b/>
                <w:sz w:val="18"/>
              </w:rPr>
              <w:br/>
            </w:r>
          </w:p>
        </w:tc>
        <w:tc>
          <w:tcPr>
            <w:tcW w:w="2070" w:type="dxa"/>
            <w:vAlign w:val="center"/>
          </w:tcPr>
          <w:p w14:paraId="5C2CCF13" w14:textId="77777777" w:rsidR="00C21E11" w:rsidRPr="00854ABA" w:rsidRDefault="00C21E11" w:rsidP="00C21E11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Référence</w:t>
            </w:r>
          </w:p>
          <w:p w14:paraId="6B36840B" w14:textId="3E110450" w:rsidR="00DA2C62" w:rsidRPr="00C21E11" w:rsidRDefault="00C21E11" w:rsidP="00C21E11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(Clause/ Annex</w:t>
            </w:r>
            <w:r>
              <w:rPr>
                <w:b/>
                <w:lang w:val="fr-CA"/>
              </w:rPr>
              <w:t>e</w:t>
            </w:r>
            <w:r w:rsidRPr="00854ABA">
              <w:rPr>
                <w:b/>
                <w:lang w:val="fr-CA"/>
              </w:rPr>
              <w:t xml:space="preserve">/ Para/ </w:t>
            </w:r>
            <w:proofErr w:type="spellStart"/>
            <w:r w:rsidRPr="00854ABA">
              <w:rPr>
                <w:b/>
                <w:lang w:val="fr-CA"/>
              </w:rPr>
              <w:t>Fig</w:t>
            </w:r>
            <w:proofErr w:type="spellEnd"/>
            <w:r w:rsidRPr="00854ABA">
              <w:rPr>
                <w:b/>
                <w:lang w:val="fr-CA"/>
              </w:rPr>
              <w:t>/ Table</w:t>
            </w:r>
            <w:r>
              <w:rPr>
                <w:b/>
                <w:lang w:val="fr-CA"/>
              </w:rPr>
              <w:t>au</w:t>
            </w:r>
            <w:r w:rsidRPr="00854ABA">
              <w:rPr>
                <w:b/>
                <w:lang w:val="fr-CA"/>
              </w:rPr>
              <w:t>/ Note)</w:t>
            </w:r>
          </w:p>
        </w:tc>
        <w:tc>
          <w:tcPr>
            <w:tcW w:w="4590" w:type="dxa"/>
            <w:vAlign w:val="center"/>
          </w:tcPr>
          <w:p w14:paraId="03D6CFBC" w14:textId="77777777" w:rsidR="00C21E11" w:rsidRPr="00854ABA" w:rsidRDefault="00C21E11" w:rsidP="00C21E11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Commentaire</w:t>
            </w:r>
          </w:p>
          <w:p w14:paraId="037ABD3B" w14:textId="62EC16D1" w:rsidR="00DA2C62" w:rsidRPr="00C21E11" w:rsidRDefault="00C21E11" w:rsidP="00C21E11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(Rationalisation ou justification du changement)</w:t>
            </w:r>
          </w:p>
        </w:tc>
        <w:tc>
          <w:tcPr>
            <w:tcW w:w="5040" w:type="dxa"/>
            <w:vAlign w:val="center"/>
          </w:tcPr>
          <w:p w14:paraId="1DDE9B00" w14:textId="77777777" w:rsidR="00C21E11" w:rsidRPr="00854ABA" w:rsidRDefault="00C21E11" w:rsidP="00C21E11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Changement proposé</w:t>
            </w:r>
          </w:p>
          <w:p w14:paraId="7DF0BFA3" w14:textId="7FED19B3" w:rsidR="00DA2C62" w:rsidRPr="00C21E11" w:rsidRDefault="00C21E11" w:rsidP="00C21E11">
            <w:pPr>
              <w:pStyle w:val="NoSpacing"/>
              <w:jc w:val="center"/>
              <w:rPr>
                <w:b/>
                <w:lang w:val="fr-CA"/>
              </w:rPr>
            </w:pPr>
            <w:r w:rsidRPr="00854ABA">
              <w:rPr>
                <w:b/>
                <w:lang w:val="fr-CA"/>
              </w:rPr>
              <w:t>(Indiquez la source, le cas échéant)</w:t>
            </w:r>
          </w:p>
        </w:tc>
        <w:tc>
          <w:tcPr>
            <w:tcW w:w="1620" w:type="dxa"/>
            <w:vAlign w:val="center"/>
          </w:tcPr>
          <w:p w14:paraId="17F4BDC3" w14:textId="77777777" w:rsidR="00DA2C62" w:rsidRPr="00C21E11" w:rsidRDefault="00DA2C62" w:rsidP="009A5133">
            <w:pPr>
              <w:pStyle w:val="NoSpacing"/>
              <w:jc w:val="center"/>
              <w:rPr>
                <w:b/>
                <w:lang w:val="fr-CA"/>
              </w:rPr>
            </w:pPr>
          </w:p>
          <w:p w14:paraId="3748F0DA" w14:textId="6FD736AF" w:rsidR="00DA2C62" w:rsidRPr="00BD6AA3" w:rsidRDefault="00C21E11" w:rsidP="009A5133">
            <w:pPr>
              <w:pStyle w:val="NoSpacing"/>
              <w:jc w:val="center"/>
              <w:rPr>
                <w:b/>
              </w:rPr>
            </w:pPr>
            <w:r w:rsidRPr="00854ABA">
              <w:rPr>
                <w:b/>
              </w:rPr>
              <w:t xml:space="preserve">Disposition du </w:t>
            </w:r>
            <w:proofErr w:type="spellStart"/>
            <w:r w:rsidRPr="00854ABA">
              <w:rPr>
                <w:b/>
              </w:rPr>
              <w:t>comité</w:t>
            </w:r>
            <w:proofErr w:type="spellEnd"/>
            <w:r w:rsidRPr="00854ABA">
              <w:rPr>
                <w:b/>
              </w:rPr>
              <w:t xml:space="preserve"> technique</w:t>
            </w:r>
            <w:r w:rsidRPr="00BD6AA3">
              <w:rPr>
                <w:b/>
              </w:rPr>
              <w:t xml:space="preserve"> </w:t>
            </w:r>
          </w:p>
        </w:tc>
      </w:tr>
      <w:tr w:rsidR="00DA2C62" w:rsidRPr="0077348F" w14:paraId="75305E24" w14:textId="77777777" w:rsidTr="009A5133">
        <w:trPr>
          <w:cantSplit/>
          <w:trHeight w:val="184"/>
        </w:trPr>
        <w:tc>
          <w:tcPr>
            <w:tcW w:w="450" w:type="dxa"/>
          </w:tcPr>
          <w:p w14:paraId="0E14A895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49941719" w14:textId="77777777" w:rsidR="00DA2C62" w:rsidRDefault="00DA2C62" w:rsidP="009A5133">
            <w:pPr>
              <w:pStyle w:val="NoSpacing"/>
            </w:pPr>
          </w:p>
          <w:p w14:paraId="5146F20C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29C099A4" w14:textId="77777777" w:rsidR="00DA2C62" w:rsidRPr="0077348F" w:rsidRDefault="00DA2C62" w:rsidP="009A5133">
            <w:pPr>
              <w:pStyle w:val="NoSpacing"/>
            </w:pPr>
            <w:r>
              <w:t xml:space="preserve"> </w:t>
            </w:r>
          </w:p>
        </w:tc>
        <w:tc>
          <w:tcPr>
            <w:tcW w:w="5040" w:type="dxa"/>
          </w:tcPr>
          <w:p w14:paraId="5CD2F5E7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24308A24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6C72EA82" w14:textId="77777777" w:rsidTr="009A5133">
        <w:trPr>
          <w:cantSplit/>
          <w:trHeight w:val="184"/>
        </w:trPr>
        <w:tc>
          <w:tcPr>
            <w:tcW w:w="450" w:type="dxa"/>
          </w:tcPr>
          <w:p w14:paraId="5B988DD4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0685D683" w14:textId="77777777" w:rsidR="00DA2C62" w:rsidRDefault="00DA2C62" w:rsidP="009A5133">
            <w:pPr>
              <w:pStyle w:val="NoSpacing"/>
            </w:pPr>
          </w:p>
          <w:p w14:paraId="5783008F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57B944CA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7990E739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470380D9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67C03F5D" w14:textId="77777777" w:rsidTr="009A5133">
        <w:trPr>
          <w:cantSplit/>
          <w:trHeight w:val="184"/>
        </w:trPr>
        <w:tc>
          <w:tcPr>
            <w:tcW w:w="450" w:type="dxa"/>
          </w:tcPr>
          <w:p w14:paraId="0F9B69BA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5833B8A5" w14:textId="77777777" w:rsidR="00DA2C62" w:rsidRDefault="00DA2C62" w:rsidP="009A5133">
            <w:pPr>
              <w:pStyle w:val="NoSpacing"/>
            </w:pPr>
          </w:p>
          <w:p w14:paraId="533F74FF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4478396C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533FB575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4E211F72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056D9149" w14:textId="77777777" w:rsidTr="009A5133">
        <w:trPr>
          <w:cantSplit/>
          <w:trHeight w:val="184"/>
        </w:trPr>
        <w:tc>
          <w:tcPr>
            <w:tcW w:w="450" w:type="dxa"/>
          </w:tcPr>
          <w:p w14:paraId="554BC2A7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567761C6" w14:textId="77777777" w:rsidR="00DA2C62" w:rsidRDefault="00DA2C62" w:rsidP="009A5133">
            <w:pPr>
              <w:pStyle w:val="NoSpacing"/>
            </w:pPr>
          </w:p>
          <w:p w14:paraId="3CEED25B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3108B657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3647F3CF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01611BA1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6E68C1F7" w14:textId="77777777" w:rsidTr="009A5133">
        <w:trPr>
          <w:cantSplit/>
          <w:trHeight w:val="184"/>
        </w:trPr>
        <w:tc>
          <w:tcPr>
            <w:tcW w:w="450" w:type="dxa"/>
          </w:tcPr>
          <w:p w14:paraId="576B4DEC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4A99491B" w14:textId="77777777" w:rsidR="00DA2C62" w:rsidRDefault="00DA2C62" w:rsidP="009A5133">
            <w:pPr>
              <w:pStyle w:val="NoSpacing"/>
            </w:pPr>
          </w:p>
          <w:p w14:paraId="759680C0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29D62DD4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18A8DD08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21344C88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44DEF63A" w14:textId="77777777" w:rsidTr="009A5133">
        <w:trPr>
          <w:cantSplit/>
          <w:trHeight w:val="184"/>
        </w:trPr>
        <w:tc>
          <w:tcPr>
            <w:tcW w:w="450" w:type="dxa"/>
          </w:tcPr>
          <w:p w14:paraId="43E6024A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69F2978A" w14:textId="77777777" w:rsidR="00DA2C62" w:rsidRDefault="00DA2C62" w:rsidP="009A5133">
            <w:pPr>
              <w:pStyle w:val="NoSpacing"/>
            </w:pPr>
          </w:p>
          <w:p w14:paraId="1AAC6DFD" w14:textId="77777777"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6404491E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1375E54F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2CEAC046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39EA7DFA" w14:textId="77777777" w:rsidTr="009A5133">
        <w:trPr>
          <w:cantSplit/>
          <w:trHeight w:val="184"/>
        </w:trPr>
        <w:tc>
          <w:tcPr>
            <w:tcW w:w="450" w:type="dxa"/>
          </w:tcPr>
          <w:p w14:paraId="3898DCC6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5B5A5944" w14:textId="77777777" w:rsidR="00DA2C62" w:rsidRDefault="00DA2C62" w:rsidP="009A5133">
            <w:pPr>
              <w:pStyle w:val="NoSpacing"/>
            </w:pPr>
          </w:p>
          <w:p w14:paraId="341F6E87" w14:textId="77777777"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34E00F4E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12B7EA25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349E59DF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4A82A243" w14:textId="77777777" w:rsidTr="009A5133">
        <w:trPr>
          <w:cantSplit/>
          <w:trHeight w:val="184"/>
        </w:trPr>
        <w:tc>
          <w:tcPr>
            <w:tcW w:w="450" w:type="dxa"/>
          </w:tcPr>
          <w:p w14:paraId="73EFC1F9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4FF16BB6" w14:textId="77777777" w:rsidR="00DA2C62" w:rsidRDefault="00DA2C62" w:rsidP="009A5133">
            <w:pPr>
              <w:pStyle w:val="NoSpacing"/>
            </w:pPr>
          </w:p>
          <w:p w14:paraId="7BBE0180" w14:textId="77777777"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434C8A47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6A61AC84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40244548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55B4D88C" w14:textId="77777777" w:rsidTr="009A5133">
        <w:trPr>
          <w:cantSplit/>
          <w:trHeight w:val="184"/>
        </w:trPr>
        <w:tc>
          <w:tcPr>
            <w:tcW w:w="450" w:type="dxa"/>
          </w:tcPr>
          <w:p w14:paraId="1097CCA5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2A92836D" w14:textId="77777777" w:rsidR="00DA2C62" w:rsidRDefault="00DA2C62" w:rsidP="009A5133">
            <w:pPr>
              <w:pStyle w:val="NoSpacing"/>
            </w:pPr>
          </w:p>
          <w:p w14:paraId="51C8A9E3" w14:textId="77777777"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1A2A59A3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65BD7277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2FDD3E89" w14:textId="77777777" w:rsidR="00DA2C62" w:rsidRPr="0077348F" w:rsidRDefault="00DA2C62" w:rsidP="009A5133">
            <w:pPr>
              <w:pStyle w:val="NoSpacing"/>
            </w:pPr>
          </w:p>
        </w:tc>
      </w:tr>
      <w:tr w:rsidR="00DA2C62" w:rsidRPr="0077348F" w14:paraId="018445C2" w14:textId="77777777" w:rsidTr="009A5133">
        <w:trPr>
          <w:cantSplit/>
          <w:trHeight w:val="184"/>
        </w:trPr>
        <w:tc>
          <w:tcPr>
            <w:tcW w:w="450" w:type="dxa"/>
          </w:tcPr>
          <w:p w14:paraId="15E45757" w14:textId="77777777" w:rsidR="00DA2C62" w:rsidRPr="0077348F" w:rsidRDefault="00DA2C62" w:rsidP="00DA2C62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2070" w:type="dxa"/>
          </w:tcPr>
          <w:p w14:paraId="73F76E55" w14:textId="77777777" w:rsidR="00DA2C62" w:rsidRDefault="00DA2C62" w:rsidP="009A5133">
            <w:pPr>
              <w:pStyle w:val="NoSpacing"/>
            </w:pPr>
          </w:p>
          <w:p w14:paraId="7650A8E3" w14:textId="77777777" w:rsidR="00DA2C62" w:rsidRDefault="00DA2C62" w:rsidP="009A5133">
            <w:pPr>
              <w:pStyle w:val="NoSpacing"/>
            </w:pPr>
          </w:p>
        </w:tc>
        <w:tc>
          <w:tcPr>
            <w:tcW w:w="4590" w:type="dxa"/>
          </w:tcPr>
          <w:p w14:paraId="0F6C0FF8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5040" w:type="dxa"/>
          </w:tcPr>
          <w:p w14:paraId="3FAD482E" w14:textId="77777777" w:rsidR="00DA2C62" w:rsidRPr="0077348F" w:rsidRDefault="00DA2C62" w:rsidP="009A5133">
            <w:pPr>
              <w:pStyle w:val="NoSpacing"/>
            </w:pPr>
          </w:p>
        </w:tc>
        <w:tc>
          <w:tcPr>
            <w:tcW w:w="1620" w:type="dxa"/>
          </w:tcPr>
          <w:p w14:paraId="75B6D131" w14:textId="77777777" w:rsidR="00DA2C62" w:rsidRPr="0077348F" w:rsidRDefault="00DA2C62" w:rsidP="009A5133">
            <w:pPr>
              <w:pStyle w:val="NoSpacing"/>
            </w:pPr>
          </w:p>
        </w:tc>
      </w:tr>
    </w:tbl>
    <w:p w14:paraId="4A74C7D1" w14:textId="77777777" w:rsidR="00DA2C62" w:rsidRPr="006348BB" w:rsidRDefault="00DA2C62" w:rsidP="00FD7324">
      <w:pPr>
        <w:rPr>
          <w:rFonts w:ascii="Book Antiqua" w:hAnsi="Book Antiqua"/>
          <w:sz w:val="24"/>
          <w:szCs w:val="24"/>
        </w:rPr>
      </w:pPr>
    </w:p>
    <w:sectPr w:rsidR="00DA2C62" w:rsidRPr="006348BB" w:rsidSect="006348BB">
      <w:headerReference w:type="default" r:id="rId10"/>
      <w:footerReference w:type="default" r:id="rId11"/>
      <w:headerReference w:type="first" r:id="rId12"/>
      <w:footerReference w:type="first" r:id="rId13"/>
      <w:pgSz w:w="15840" w:h="12240" w:orient="landscape" w:code="1"/>
      <w:pgMar w:top="1842" w:right="1440" w:bottom="720" w:left="1440" w:header="1008" w:footer="12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C26D7" w14:textId="77777777" w:rsidR="00FF2906" w:rsidRDefault="00FF2906" w:rsidP="00201B78">
      <w:pPr>
        <w:spacing w:after="0" w:line="240" w:lineRule="auto"/>
      </w:pPr>
      <w:r>
        <w:separator/>
      </w:r>
    </w:p>
  </w:endnote>
  <w:endnote w:type="continuationSeparator" w:id="0">
    <w:p w14:paraId="4DB873CD" w14:textId="77777777" w:rsidR="00FF2906" w:rsidRDefault="00FF2906" w:rsidP="00201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609BF3" w14:textId="77777777" w:rsidR="00A917F4" w:rsidRPr="004C77DE" w:rsidRDefault="00C80278" w:rsidP="004C77DE">
    <w:pPr>
      <w:pStyle w:val="Footer"/>
    </w:pPr>
    <w:r>
      <w:rPr>
        <w:rStyle w:val="Strong"/>
        <w:b/>
        <w:bCs w:val="0"/>
        <w:sz w:val="14"/>
      </w:rPr>
      <w:ptab w:relativeTo="margin" w:alignment="right" w:leader="none"/>
    </w:r>
    <w:r w:rsidR="008B6FB8" w:rsidRPr="008B6FB8">
      <w:rPr>
        <w:rStyle w:val="Strong"/>
        <w:b/>
        <w:bCs w:val="0"/>
        <w:sz w:val="14"/>
      </w:rPr>
      <w:fldChar w:fldCharType="begin"/>
    </w:r>
    <w:r w:rsidR="008B6FB8" w:rsidRPr="008B6FB8">
      <w:rPr>
        <w:rStyle w:val="Strong"/>
        <w:b/>
        <w:bCs w:val="0"/>
        <w:sz w:val="14"/>
      </w:rPr>
      <w:instrText xml:space="preserve"> PAGE   \* MERGEFORMAT </w:instrText>
    </w:r>
    <w:r w:rsidR="008B6FB8" w:rsidRPr="008B6FB8">
      <w:rPr>
        <w:rStyle w:val="Strong"/>
        <w:b/>
        <w:bCs w:val="0"/>
        <w:sz w:val="14"/>
      </w:rPr>
      <w:fldChar w:fldCharType="separate"/>
    </w:r>
    <w:r w:rsidR="00DA2C62">
      <w:rPr>
        <w:rStyle w:val="Strong"/>
        <w:b/>
        <w:bCs w:val="0"/>
        <w:noProof/>
        <w:sz w:val="14"/>
      </w:rPr>
      <w:t>3</w:t>
    </w:r>
    <w:r w:rsidR="008B6FB8" w:rsidRPr="008B6FB8">
      <w:rPr>
        <w:rStyle w:val="Strong"/>
        <w:b/>
        <w:bCs w:val="0"/>
        <w:noProof/>
        <w:sz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E0C27D" w14:textId="77777777" w:rsidR="0046049B" w:rsidRPr="007747B1" w:rsidRDefault="002D2E82" w:rsidP="0046049B">
    <w:pPr>
      <w:pStyle w:val="Footer"/>
      <w:rPr>
        <w:color w:val="auto"/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A1A9235" wp14:editId="5867BC97">
              <wp:simplePos x="0" y="0"/>
              <wp:positionH relativeFrom="margin">
                <wp:align>right</wp:align>
              </wp:positionH>
              <wp:positionV relativeFrom="paragraph">
                <wp:posOffset>578402</wp:posOffset>
              </wp:positionV>
              <wp:extent cx="1524000" cy="2159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0" cy="215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BAD5AF" w14:textId="77777777" w:rsidR="002D2E82" w:rsidRPr="001C24DB" w:rsidRDefault="007747B1" w:rsidP="002D2E82">
                          <w:pPr>
                            <w:jc w:val="right"/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F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T</w:t>
                          </w:r>
                          <w:r w:rsidR="00E33AA1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322</w:t>
                          </w:r>
                          <w:r w:rsid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 xml:space="preserve"> -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 xml:space="preserve"> </w:t>
                          </w:r>
                          <w:r w:rsidR="004459A1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1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/</w:t>
                          </w:r>
                          <w:r w:rsidR="004E22E0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4</w:t>
                          </w:r>
                          <w:r w:rsidR="002D2E82" w:rsidRPr="001C24DB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/201</w:t>
                          </w:r>
                          <w:r w:rsidR="004E22E0">
                            <w:rPr>
                              <w:rFonts w:cstheme="minorHAnsi"/>
                              <w:color w:val="D9D9D9" w:themeColor="background1" w:themeShade="D9"/>
                              <w:sz w:val="14"/>
                              <w:szCs w:val="14"/>
                            </w:rPr>
                            <w:t>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D1F93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.8pt;margin-top:45.55pt;width:120pt;height:1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" fillcolor="white [3201]" stroked="f" strokeweight=".5pt">
              <v:textbox>
                <w:txbxContent>
                  <w:p w:rsidR="002D2E82" w:rsidRPr="001C24DB" w:rsidRDefault="007747B1" w:rsidP="002D2E82">
                    <w:pPr>
                      <w:jc w:val="right"/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</w:pPr>
                    <w:r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F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T</w:t>
                    </w:r>
                    <w:r w:rsidR="00E33AA1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322</w:t>
                    </w:r>
                    <w:r w:rsid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 xml:space="preserve"> -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 xml:space="preserve"> </w:t>
                    </w:r>
                    <w:r w:rsidR="004459A1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1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/</w:t>
                    </w:r>
                    <w:r w:rsidR="004E22E0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4</w:t>
                    </w:r>
                    <w:r w:rsidR="002D2E82" w:rsidRPr="001C24DB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/201</w:t>
                    </w:r>
                    <w:r w:rsidR="004E22E0">
                      <w:rPr>
                        <w:rFonts w:cstheme="minorHAnsi"/>
                        <w:color w:val="D9D9D9" w:themeColor="background1" w:themeShade="D9"/>
                        <w:sz w:val="14"/>
                        <w:szCs w:val="14"/>
                      </w:rPr>
                      <w:t>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103319" w14:textId="77777777" w:rsidR="00FF2906" w:rsidRDefault="00FF2906" w:rsidP="00201B78">
      <w:pPr>
        <w:spacing w:after="0" w:line="240" w:lineRule="auto"/>
      </w:pPr>
      <w:r>
        <w:separator/>
      </w:r>
    </w:p>
  </w:footnote>
  <w:footnote w:type="continuationSeparator" w:id="0">
    <w:p w14:paraId="4997926C" w14:textId="77777777" w:rsidR="00FF2906" w:rsidRDefault="00FF2906" w:rsidP="00201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372B05" w14:textId="77777777" w:rsidR="006348BB" w:rsidRDefault="006348BB">
    <w:pPr>
      <w:pStyle w:val="Header"/>
    </w:pPr>
    <w:r>
      <w:rPr>
        <w:rFonts w:asciiTheme="majorHAnsi" w:hAnsiTheme="majorHAnsi" w:cstheme="majorHAnsi"/>
        <w:b/>
        <w:noProof/>
        <w:sz w:val="32"/>
        <w:szCs w:val="32"/>
        <w:lang w:eastAsia="zh-CN"/>
      </w:rPr>
      <w:drawing>
        <wp:anchor distT="0" distB="0" distL="114300" distR="114300" simplePos="0" relativeHeight="251666432" behindDoc="0" locked="0" layoutInCell="1" allowOverlap="1" wp14:anchorId="425E04F7" wp14:editId="2BF16294">
          <wp:simplePos x="0" y="0"/>
          <wp:positionH relativeFrom="column">
            <wp:posOffset>6564630</wp:posOffset>
          </wp:positionH>
          <wp:positionV relativeFrom="paragraph">
            <wp:posOffset>-194310</wp:posOffset>
          </wp:positionV>
          <wp:extent cx="1135380" cy="952500"/>
          <wp:effectExtent l="0" t="0" r="7620" b="0"/>
          <wp:wrapSquare wrapText="bothSides"/>
          <wp:docPr id="256" name="Picture 256" descr="sarv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arv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7A2CD0" w14:textId="77777777" w:rsidR="006348BB" w:rsidRDefault="006348BB">
    <w:pPr>
      <w:pStyle w:val="Header"/>
    </w:pPr>
  </w:p>
  <w:p w14:paraId="76162B22" w14:textId="77777777" w:rsidR="006348BB" w:rsidRDefault="006348BB">
    <w:pPr>
      <w:pStyle w:val="Header"/>
    </w:pPr>
  </w:p>
  <w:p w14:paraId="4B81B60E" w14:textId="77777777" w:rsidR="006348BB" w:rsidRDefault="006348BB">
    <w:pPr>
      <w:pStyle w:val="Header"/>
    </w:pPr>
  </w:p>
  <w:p w14:paraId="4A3216EB" w14:textId="77777777" w:rsidR="006348BB" w:rsidRDefault="006348BB">
    <w:pPr>
      <w:pStyle w:val="Header"/>
    </w:pPr>
  </w:p>
  <w:p w14:paraId="7EA61B6C" w14:textId="77777777" w:rsidR="006348BB" w:rsidRDefault="006348BB">
    <w:pPr>
      <w:pStyle w:val="Header"/>
    </w:pPr>
  </w:p>
  <w:p w14:paraId="4576E735" w14:textId="77777777" w:rsidR="006348BB" w:rsidRDefault="006348BB">
    <w:pPr>
      <w:pStyle w:val="Header"/>
    </w:pPr>
  </w:p>
  <w:p w14:paraId="7D90C886" w14:textId="77777777" w:rsidR="006348BB" w:rsidRDefault="006348BB">
    <w:pPr>
      <w:pStyle w:val="Header"/>
    </w:pPr>
  </w:p>
  <w:p w14:paraId="3669A894" w14:textId="77777777" w:rsidR="00201B78" w:rsidRDefault="00A917F4">
    <w:pPr>
      <w:pStyle w:val="Header"/>
    </w:pPr>
    <w:r>
      <w:rPr>
        <w:noProof/>
        <w:lang w:eastAsia="zh-CN"/>
      </w:rPr>
      <w:drawing>
        <wp:anchor distT="0" distB="0" distL="114300" distR="114300" simplePos="0" relativeHeight="251660288" behindDoc="0" locked="1" layoutInCell="1" allowOverlap="1" wp14:anchorId="665FA25A" wp14:editId="7DE447AF">
          <wp:simplePos x="0" y="0"/>
          <wp:positionH relativeFrom="margin">
            <wp:posOffset>365760</wp:posOffset>
          </wp:positionH>
          <wp:positionV relativeFrom="topMargin">
            <wp:posOffset>579120</wp:posOffset>
          </wp:positionV>
          <wp:extent cx="1432560" cy="685800"/>
          <wp:effectExtent l="0" t="0" r="0" b="0"/>
          <wp:wrapSquare wrapText="bothSides"/>
          <wp:docPr id="253" name="Picture 2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CSA_Logo_TM.ai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56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A27435" w14:textId="77777777" w:rsidR="009665FE" w:rsidRDefault="009665FE" w:rsidP="00E33AA1">
    <w:pPr>
      <w:spacing w:after="0"/>
      <w:jc w:val="right"/>
      <w:rPr>
        <w:rFonts w:asciiTheme="majorHAnsi" w:hAnsiTheme="majorHAnsi" w:cstheme="majorHAnsi"/>
        <w:b/>
        <w:sz w:val="32"/>
        <w:szCs w:val="32"/>
      </w:rPr>
    </w:pPr>
    <w:r>
      <w:rPr>
        <w:rFonts w:asciiTheme="majorHAnsi" w:hAnsiTheme="majorHAnsi" w:cstheme="majorHAnsi"/>
        <w:b/>
        <w:noProof/>
        <w:sz w:val="32"/>
        <w:szCs w:val="32"/>
        <w:lang w:eastAsia="zh-CN"/>
      </w:rPr>
      <w:drawing>
        <wp:anchor distT="0" distB="0" distL="114300" distR="114300" simplePos="0" relativeHeight="251664384" behindDoc="0" locked="0" layoutInCell="1" allowOverlap="1" wp14:anchorId="399F017B" wp14:editId="24089DBB">
          <wp:simplePos x="0" y="0"/>
          <wp:positionH relativeFrom="column">
            <wp:posOffset>5875020</wp:posOffset>
          </wp:positionH>
          <wp:positionV relativeFrom="paragraph">
            <wp:posOffset>-76200</wp:posOffset>
          </wp:positionV>
          <wp:extent cx="1135380" cy="876300"/>
          <wp:effectExtent l="0" t="0" r="7620" b="0"/>
          <wp:wrapSquare wrapText="bothSides"/>
          <wp:docPr id="254" name="Picture 254" descr="sarv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arv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50F697" w14:textId="77777777" w:rsidR="009665FE" w:rsidRDefault="00EC31E4" w:rsidP="00EC31E4">
    <w:pPr>
      <w:tabs>
        <w:tab w:val="left" w:pos="3204"/>
      </w:tabs>
      <w:spacing w:after="0"/>
      <w:rPr>
        <w:rFonts w:asciiTheme="majorHAnsi" w:hAnsiTheme="majorHAnsi" w:cstheme="majorHAnsi"/>
        <w:b/>
        <w:sz w:val="32"/>
        <w:szCs w:val="32"/>
      </w:rPr>
    </w:pPr>
    <w:r>
      <w:rPr>
        <w:rFonts w:asciiTheme="majorHAnsi" w:hAnsiTheme="majorHAnsi" w:cstheme="majorHAnsi"/>
        <w:b/>
        <w:sz w:val="32"/>
        <w:szCs w:val="32"/>
      </w:rPr>
      <w:tab/>
    </w:r>
    <w:r>
      <w:rPr>
        <w:noProof/>
        <w:lang w:eastAsia="zh-CN"/>
      </w:rPr>
      <w:drawing>
        <wp:anchor distT="0" distB="0" distL="114300" distR="114300" simplePos="0" relativeHeight="251668480" behindDoc="0" locked="1" layoutInCell="1" allowOverlap="1" wp14:anchorId="7997E4CC" wp14:editId="53316C74">
          <wp:simplePos x="0" y="0"/>
          <wp:positionH relativeFrom="margin">
            <wp:posOffset>594360</wp:posOffset>
          </wp:positionH>
          <wp:positionV relativeFrom="topMargin">
            <wp:posOffset>710565</wp:posOffset>
          </wp:positionV>
          <wp:extent cx="1432560" cy="6858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CSA_Logo_TM.ai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56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10B075" w14:textId="77777777" w:rsidR="00493B14" w:rsidRDefault="00493B14" w:rsidP="00EC31E4">
    <w:pPr>
      <w:spacing w:after="0"/>
      <w:rPr>
        <w:rFonts w:asciiTheme="majorHAnsi" w:hAnsiTheme="majorHAnsi" w:cstheme="majorHAnsi"/>
        <w:b/>
        <w:sz w:val="32"/>
        <w:szCs w:val="32"/>
      </w:rPr>
    </w:pPr>
  </w:p>
  <w:p w14:paraId="1F4E5BCA" w14:textId="77777777" w:rsidR="004D5C42" w:rsidRPr="00BC74B0" w:rsidRDefault="004D5C42" w:rsidP="009665FE">
    <w:pPr>
      <w:pStyle w:val="Header"/>
      <w:tabs>
        <w:tab w:val="clear" w:pos="4680"/>
        <w:tab w:val="clear" w:pos="9360"/>
      </w:tabs>
      <w:ind w:right="400"/>
      <w:jc w:val="right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A16896"/>
    <w:multiLevelType w:val="hybridMultilevel"/>
    <w:tmpl w:val="8AE040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667A9C"/>
    <w:multiLevelType w:val="hybridMultilevel"/>
    <w:tmpl w:val="E9248C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8E378BB"/>
    <w:multiLevelType w:val="hybridMultilevel"/>
    <w:tmpl w:val="E9248C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C0B"/>
    <w:rsid w:val="000419AB"/>
    <w:rsid w:val="00063328"/>
    <w:rsid w:val="000C61B1"/>
    <w:rsid w:val="000E13D1"/>
    <w:rsid w:val="00115BEB"/>
    <w:rsid w:val="001339B3"/>
    <w:rsid w:val="00162DDF"/>
    <w:rsid w:val="001C0CD4"/>
    <w:rsid w:val="001C24DB"/>
    <w:rsid w:val="001E6708"/>
    <w:rsid w:val="00201B78"/>
    <w:rsid w:val="00227767"/>
    <w:rsid w:val="00255FBA"/>
    <w:rsid w:val="00256803"/>
    <w:rsid w:val="002845FD"/>
    <w:rsid w:val="00285D9D"/>
    <w:rsid w:val="002C3EF7"/>
    <w:rsid w:val="002D2E82"/>
    <w:rsid w:val="003560FE"/>
    <w:rsid w:val="0037558F"/>
    <w:rsid w:val="003F2ADB"/>
    <w:rsid w:val="0042667C"/>
    <w:rsid w:val="004459A1"/>
    <w:rsid w:val="0046049B"/>
    <w:rsid w:val="00492112"/>
    <w:rsid w:val="00493B14"/>
    <w:rsid w:val="004C77DE"/>
    <w:rsid w:val="004D5C42"/>
    <w:rsid w:val="004E22E0"/>
    <w:rsid w:val="005000D4"/>
    <w:rsid w:val="005130CB"/>
    <w:rsid w:val="00537D95"/>
    <w:rsid w:val="00547412"/>
    <w:rsid w:val="00571190"/>
    <w:rsid w:val="00592FA1"/>
    <w:rsid w:val="005F790B"/>
    <w:rsid w:val="006348BB"/>
    <w:rsid w:val="0068304C"/>
    <w:rsid w:val="00700877"/>
    <w:rsid w:val="007446AD"/>
    <w:rsid w:val="007535E6"/>
    <w:rsid w:val="007747B1"/>
    <w:rsid w:val="007B2733"/>
    <w:rsid w:val="007C241E"/>
    <w:rsid w:val="00805C0B"/>
    <w:rsid w:val="00833D5A"/>
    <w:rsid w:val="008509DA"/>
    <w:rsid w:val="00854ABA"/>
    <w:rsid w:val="00883D23"/>
    <w:rsid w:val="008B53FE"/>
    <w:rsid w:val="008B6FB8"/>
    <w:rsid w:val="009665FE"/>
    <w:rsid w:val="0099581B"/>
    <w:rsid w:val="009C6809"/>
    <w:rsid w:val="00A917F4"/>
    <w:rsid w:val="00AF0FEF"/>
    <w:rsid w:val="00B13B31"/>
    <w:rsid w:val="00B31550"/>
    <w:rsid w:val="00B95054"/>
    <w:rsid w:val="00B959E0"/>
    <w:rsid w:val="00BB1572"/>
    <w:rsid w:val="00BC101A"/>
    <w:rsid w:val="00BC74B0"/>
    <w:rsid w:val="00BD0A1D"/>
    <w:rsid w:val="00BD6AA3"/>
    <w:rsid w:val="00BE0E22"/>
    <w:rsid w:val="00BF71EB"/>
    <w:rsid w:val="00C16065"/>
    <w:rsid w:val="00C21E11"/>
    <w:rsid w:val="00C37293"/>
    <w:rsid w:val="00C53D4E"/>
    <w:rsid w:val="00C632DD"/>
    <w:rsid w:val="00C80278"/>
    <w:rsid w:val="00CC49C8"/>
    <w:rsid w:val="00CD4F6D"/>
    <w:rsid w:val="00CF5D7E"/>
    <w:rsid w:val="00D36380"/>
    <w:rsid w:val="00D57183"/>
    <w:rsid w:val="00D628B0"/>
    <w:rsid w:val="00D64374"/>
    <w:rsid w:val="00DA2C62"/>
    <w:rsid w:val="00DC66D6"/>
    <w:rsid w:val="00DD0ED7"/>
    <w:rsid w:val="00E06E8B"/>
    <w:rsid w:val="00E21F3D"/>
    <w:rsid w:val="00E260ED"/>
    <w:rsid w:val="00E33AA1"/>
    <w:rsid w:val="00EB3B10"/>
    <w:rsid w:val="00EC31E4"/>
    <w:rsid w:val="00F45EA9"/>
    <w:rsid w:val="00FB50C2"/>
    <w:rsid w:val="00FD7324"/>
    <w:rsid w:val="00FD787F"/>
    <w:rsid w:val="00FF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A7147"/>
  <w15:chartTrackingRefBased/>
  <w15:docId w15:val="{33B75B2B-A0A6-47DD-B27C-427410FA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17"/>
        <w:szCs w:val="17"/>
        <w:lang w:val="en-US" w:eastAsia="en-US" w:bidi="ar-SA"/>
      </w:rPr>
    </w:rPrDefault>
    <w:pPrDefault>
      <w:pPr>
        <w:spacing w:after="24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1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B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B78"/>
  </w:style>
  <w:style w:type="paragraph" w:styleId="Footer">
    <w:name w:val="footer"/>
    <w:basedOn w:val="Normal"/>
    <w:link w:val="FooterChar"/>
    <w:uiPriority w:val="99"/>
    <w:unhideWhenUsed/>
    <w:rsid w:val="004C77DE"/>
    <w:pPr>
      <w:spacing w:after="0" w:line="240" w:lineRule="auto"/>
    </w:pPr>
    <w:rPr>
      <w:b/>
      <w:color w:val="0065A3" w:themeColor="accent1"/>
      <w:sz w:val="14"/>
      <w:szCs w:val="14"/>
    </w:rPr>
  </w:style>
  <w:style w:type="character" w:customStyle="1" w:styleId="FooterChar">
    <w:name w:val="Footer Char"/>
    <w:basedOn w:val="DefaultParagraphFont"/>
    <w:link w:val="Footer"/>
    <w:uiPriority w:val="99"/>
    <w:rsid w:val="004C77DE"/>
    <w:rPr>
      <w:b/>
      <w:color w:val="0065A3" w:themeColor="accent1"/>
      <w:sz w:val="14"/>
      <w:szCs w:val="14"/>
    </w:rPr>
  </w:style>
  <w:style w:type="character" w:styleId="Strong">
    <w:name w:val="Strong"/>
    <w:uiPriority w:val="22"/>
    <w:qFormat/>
    <w:rsid w:val="00A917F4"/>
    <w:rPr>
      <w:b/>
      <w:bCs/>
      <w:sz w:val="28"/>
    </w:rPr>
  </w:style>
  <w:style w:type="character" w:styleId="PlaceholderText">
    <w:name w:val="Placeholder Text"/>
    <w:basedOn w:val="DefaultParagraphFont"/>
    <w:uiPriority w:val="99"/>
    <w:semiHidden/>
    <w:rsid w:val="004C77DE"/>
    <w:rPr>
      <w:color w:val="808080"/>
    </w:rPr>
  </w:style>
  <w:style w:type="paragraph" w:styleId="NoSpacing">
    <w:name w:val="No Spacing"/>
    <w:uiPriority w:val="1"/>
    <w:qFormat/>
    <w:rsid w:val="00E33AA1"/>
    <w:pPr>
      <w:spacing w:after="0" w:line="240" w:lineRule="auto"/>
    </w:pPr>
    <w:rPr>
      <w:rFonts w:eastAsiaTheme="minorEastAsia"/>
      <w:sz w:val="22"/>
      <w:szCs w:val="22"/>
    </w:rPr>
  </w:style>
  <w:style w:type="table" w:styleId="TableGrid">
    <w:name w:val="Table Grid"/>
    <w:basedOn w:val="TableNormal"/>
    <w:uiPriority w:val="59"/>
    <w:rsid w:val="00C16065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45F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60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rmstrong\Desktop\Rebrand\CSA%20Group%20Letterhead%20US%20Letter%20English%20Template.dotx" TargetMode="External"/></Relationships>
</file>

<file path=word/theme/theme1.xml><?xml version="1.0" encoding="utf-8"?>
<a:theme xmlns:a="http://schemas.openxmlformats.org/drawingml/2006/main" name="Office Theme">
  <a:themeElements>
    <a:clrScheme name="CSA Group Colors 20181016-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65A3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tandards Policy and Procedure" ma:contentTypeID="0x010100219E0AD467AD6540A3EF17AFA6BC6B05010400C34A326E306DF349B1ED231570F460CA" ma:contentTypeVersion="10" ma:contentTypeDescription="" ma:contentTypeScope="" ma:versionID="e94c5f6622d49e5a9991ab2605b15fe9">
  <xsd:schema xmlns:xsd="http://www.w3.org/2001/XMLSchema" xmlns:xs="http://www.w3.org/2001/XMLSchema" xmlns:p="http://schemas.microsoft.com/office/2006/metadata/properties" xmlns:ns1="http://schemas.microsoft.com/sharepoint/v3" xmlns:ns2="307e8c2a-84b2-44dd-a025-1d7075bcf318" xmlns:ns3="fc8297b9-3706-4521-89de-028977ec20f4" targetNamespace="http://schemas.microsoft.com/office/2006/metadata/properties" ma:root="true" ma:fieldsID="5b736a42c5780437086b323389c351c1" ns1:_="" ns2:_="" ns3:_="">
    <xsd:import namespace="http://schemas.microsoft.com/sharepoint/v3"/>
    <xsd:import namespace="307e8c2a-84b2-44dd-a025-1d7075bcf318"/>
    <xsd:import namespace="fc8297b9-3706-4521-89de-028977ec20f4"/>
    <xsd:element name="properties">
      <xsd:complexType>
        <xsd:sequence>
          <xsd:element name="documentManagement">
            <xsd:complexType>
              <xsd:all>
                <xsd:element ref="ns2:k5c2a12b44c34820bcc90074446bfb2c" minOccurs="0"/>
                <xsd:element ref="ns2:TaxCatchAll" minOccurs="0"/>
                <xsd:element ref="ns2:TaxCatchAllLabel" minOccurs="0"/>
                <xsd:element ref="ns2:daaf0cc0b80d4236bfbca1e0c44be7c0" minOccurs="0"/>
                <xsd:element ref="ns3:Description0" minOccurs="0"/>
                <xsd:element ref="ns2:g34d8a060ddb45c69ce694aa01ca1c8e" minOccurs="0"/>
                <xsd:element ref="ns2:ofde7d51b4fd4d2190fc97fee9a162a3" minOccurs="0"/>
                <xsd:element ref="ns2:d091ef2369ff4852bca39e932a5484ca" minOccurs="0"/>
                <xsd:element ref="ns3:MediaServiceMetadata" minOccurs="0"/>
                <xsd:element ref="ns3:MediaServiceFastMetadata" minOccurs="0"/>
                <xsd:element ref="ns1:_ip_UnifiedCompliancePolicyProperties" minOccurs="0"/>
                <xsd:element ref="ns1:_ip_UnifiedCompliancePolicyUIAction" minOccurs="0"/>
                <xsd:element ref="ns2:SharedWithUsers" minOccurs="0"/>
                <xsd:element ref="ns2:SharedWithDetails" minOccurs="0"/>
                <xsd:element ref="ns2:Business_Unit1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7e8c2a-84b2-44dd-a025-1d7075bcf318" elementFormDefault="qualified">
    <xsd:import namespace="http://schemas.microsoft.com/office/2006/documentManagement/types"/>
    <xsd:import namespace="http://schemas.microsoft.com/office/infopath/2007/PartnerControls"/>
    <xsd:element name="k5c2a12b44c34820bcc90074446bfb2c" ma:index="8" nillable="true" ma:taxonomy="true" ma:internalName="k5c2a12b44c34820bcc90074446bfb2c" ma:taxonomyFieldName="Standards_Category" ma:displayName="Standards Category" ma:default="" ma:fieldId="{45c2a12b-44c3-4820-bcc9-0074446bfb2c}" ma:sspId="c9f557a2-98d6-4fb7-8e0a-228cdc5979fa" ma:termSetId="afb928d3-9da1-4623-b04a-3a1194b6b29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description="" ma:hidden="true" ma:list="{e0a82343-3a58-4320-82cd-1e7ce1f9f8cd}" ma:internalName="TaxCatchAll" ma:showField="CatchAllData" ma:web="307e8c2a-84b2-44dd-a025-1d7075bcf3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e0a82343-3a58-4320-82cd-1e7ce1f9f8cd}" ma:internalName="TaxCatchAllLabel" ma:readOnly="true" ma:showField="CatchAllDataLabel" ma:web="307e8c2a-84b2-44dd-a025-1d7075bcf3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aaf0cc0b80d4236bfbca1e0c44be7c0" ma:index="12" nillable="true" ma:taxonomy="true" ma:internalName="daaf0cc0b80d4236bfbca1e0c44be7c0" ma:taxonomyFieldName="CSA_Department" ma:displayName="CSA Department" ma:default="" ma:fieldId="{daaf0cc0-b80d-4236-bfbc-a1e0c44be7c0}" ma:sspId="c9f557a2-98d6-4fb7-8e0a-228cdc5979fa" ma:termSetId="1e62802c-5c15-453c-8935-4006aa4614e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34d8a060ddb45c69ce694aa01ca1c8e" ma:index="15" nillable="true" ma:taxonomy="true" ma:internalName="g34d8a060ddb45c69ce694aa01ca1c8e" ma:taxonomyFieldName="CSA_Language" ma:displayName="CSA Language" ma:default="" ma:fieldId="{034d8a06-0ddb-45c6-9ce6-94aa01ca1c8e}" ma:sspId="c9f557a2-98d6-4fb7-8e0a-228cdc5979fa" ma:termSetId="7ddb06eb-1f7b-4268-ab61-d19f472a285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de7d51b4fd4d2190fc97fee9a162a3" ma:index="17" nillable="true" ma:taxonomy="true" ma:internalName="ofde7d51b4fd4d2190fc97fee9a162a3" ma:taxonomyFieldName="CSA_Region" ma:displayName="CSA Region" ma:default="" ma:fieldId="{8fde7d51-b4fd-4d21-90fc-97fee9a162a3}" ma:sspId="c9f557a2-98d6-4fb7-8e0a-228cdc5979fa" ma:termSetId="b73eeee8-5323-490f-ae00-1a9693766d6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091ef2369ff4852bca39e932a5484ca" ma:index="19" nillable="true" ma:taxonomy="true" ma:internalName="d091ef2369ff4852bca39e932a5484ca" ma:taxonomyFieldName="CSA_Location" ma:displayName="CSA Location" ma:default="" ma:fieldId="{d091ef23-69ff-4852-bca3-9e932a5484ca}" ma:sspId="c9f557a2-98d6-4fb7-8e0a-228cdc5979fa" ma:termSetId="0d358ee4-a823-4e3c-9b98-a7018c0325b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2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Business_Unit1" ma:index="27" nillable="true" ma:displayName="Business_Unit" ma:format="Dropdown" ma:internalName="Business_Unit1">
      <xsd:simpleType>
        <xsd:restriction base="dms:Choice">
          <xsd:enumeration value="Corporate"/>
          <xsd:enumeration value="Finance"/>
          <xsd:enumeration value="Health Safety &amp; Environment"/>
          <xsd:enumeration value="Human Resources"/>
          <xsd:enumeration value="Information Technology"/>
          <xsd:enumeration value="Insurance"/>
          <xsd:enumeration value="Legal"/>
          <xsd:enumeration value="Marketing &amp; Communications"/>
          <xsd:enumeration value="Strategic Development"/>
          <xsd:enumeration value="Technical Integrity"/>
          <xsd:enumeration value="Standards"/>
          <xsd:enumeration value="TIC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8297b9-3706-4521-89de-028977ec20f4" elementFormDefault="qualified">
    <xsd:import namespace="http://schemas.microsoft.com/office/2006/documentManagement/types"/>
    <xsd:import namespace="http://schemas.microsoft.com/office/infopath/2007/PartnerControls"/>
    <xsd:element name="Description0" ma:index="14" nillable="true" ma:displayName="Description" ma:description="Provides an overview of this particular document." ma:internalName="Description0">
      <xsd:simpleType>
        <xsd:restriction base="dms:Note">
          <xsd:maxLength value="255"/>
        </xsd:restriction>
      </xsd:simpleType>
    </xsd:element>
    <xsd:element name="MediaServiceMetadata" ma:index="2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091ef2369ff4852bca39e932a5484ca xmlns="307e8c2a-84b2-44dd-a025-1d7075bcf318">
      <Terms xmlns="http://schemas.microsoft.com/office/infopath/2007/PartnerControls"/>
    </d091ef2369ff4852bca39e932a5484ca>
    <TaxCatchAll xmlns="307e8c2a-84b2-44dd-a025-1d7075bcf318"/>
    <daaf0cc0b80d4236bfbca1e0c44be7c0 xmlns="307e8c2a-84b2-44dd-a025-1d7075bcf318">
      <Terms xmlns="http://schemas.microsoft.com/office/infopath/2007/PartnerControls"/>
    </daaf0cc0b80d4236bfbca1e0c44be7c0>
    <g34d8a060ddb45c69ce694aa01ca1c8e xmlns="307e8c2a-84b2-44dd-a025-1d7075bcf318">
      <Terms xmlns="http://schemas.microsoft.com/office/infopath/2007/PartnerControls"/>
    </g34d8a060ddb45c69ce694aa01ca1c8e>
    <ofde7d51b4fd4d2190fc97fee9a162a3 xmlns="307e8c2a-84b2-44dd-a025-1d7075bcf318">
      <Terms xmlns="http://schemas.microsoft.com/office/infopath/2007/PartnerControls"/>
    </ofde7d51b4fd4d2190fc97fee9a162a3>
    <_ip_UnifiedCompliancePolicyUIAction xmlns="http://schemas.microsoft.com/sharepoint/v3" xsi:nil="true"/>
    <Description0 xmlns="fc8297b9-3706-4521-89de-028977ec20f4" xsi:nil="true"/>
    <_ip_UnifiedCompliancePolicyProperties xmlns="http://schemas.microsoft.com/sharepoint/v3" xsi:nil="true"/>
    <k5c2a12b44c34820bcc90074446bfb2c xmlns="307e8c2a-84b2-44dd-a025-1d7075bcf318">
      <Terms xmlns="http://schemas.microsoft.com/office/infopath/2007/PartnerControls"/>
    </k5c2a12b44c34820bcc90074446bfb2c>
    <Business_Unit1 xmlns="307e8c2a-84b2-44dd-a025-1d7075bcf318" xsi:nil="true"/>
  </documentManagement>
</p:properties>
</file>

<file path=customXml/itemProps1.xml><?xml version="1.0" encoding="utf-8"?>
<ds:datastoreItem xmlns:ds="http://schemas.openxmlformats.org/officeDocument/2006/customXml" ds:itemID="{656EC57D-4FC3-4D50-9BB0-C5329726D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07e8c2a-84b2-44dd-a025-1d7075bcf318"/>
    <ds:schemaRef ds:uri="fc8297b9-3706-4521-89de-028977ec20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BFB551-28B7-46E1-82E3-60662619B9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7B3335-BCB5-4A49-A1D0-D099811B864C}">
  <ds:schemaRefs>
    <ds:schemaRef ds:uri="http://schemas.microsoft.com/office/2006/metadata/properties"/>
    <ds:schemaRef ds:uri="http://schemas.microsoft.com/office/infopath/2007/PartnerControls"/>
    <ds:schemaRef ds:uri="307e8c2a-84b2-44dd-a025-1d7075bcf318"/>
    <ds:schemaRef ds:uri="http://schemas.microsoft.com/sharepoint/v3"/>
    <ds:schemaRef ds:uri="fc8297b9-3706-4521-89de-028977ec20f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C:\Users\rarmstrong\Desktop\Rebrand\CSA Group Letterhead US Letter English Template.dotx</Template>
  <TotalTime>36</TotalTime>
  <Pages>4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CSA Group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Armstrong</dc:creator>
  <cp:keywords/>
  <dc:description/>
  <cp:lastModifiedBy>Camille LeBlanc</cp:lastModifiedBy>
  <cp:revision>4</cp:revision>
  <cp:lastPrinted>2020-06-05T16:22:00Z</cp:lastPrinted>
  <dcterms:created xsi:type="dcterms:W3CDTF">2020-06-05T13:11:00Z</dcterms:created>
  <dcterms:modified xsi:type="dcterms:W3CDTF">2020-06-05T16:33:00Z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0x010100219E0AD467AD6540A3EF17AFA6BC6B05010400C34A326E306DF349B1ED231570F460CA</vt:lpwstr>
  </property>
  <property fmtid="{D5CDD505-2E9C-101B-9397-08002B2CF9AE}" pid="3" name="CSA_Region">
    <vt:lpwstr/>
  </property>
  <property fmtid="{D5CDD505-2E9C-101B-9397-08002B2CF9AE}" pid="4" name="CSA_Department">
    <vt:lpwstr/>
  </property>
  <property fmtid="{D5CDD505-2E9C-101B-9397-08002B2CF9AE}" pid="5" name="Standards_Category">
    <vt:lpwstr/>
  </property>
  <property fmtid="{D5CDD505-2E9C-101B-9397-08002B2CF9AE}" pid="6" name="CSA_Language">
    <vt:lpwstr/>
  </property>
  <property fmtid="{D5CDD505-2E9C-101B-9397-08002B2CF9AE}" pid="7" name="CSA_Location">
    <vt:lpwstr/>
  </property>
</Properties>
</file>