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B14" w:rsidRDefault="00493B14" w:rsidP="00E33AA1"/>
    <w:p w:rsidR="00FD7324" w:rsidRDefault="00FD7324" w:rsidP="00FD7324">
      <w:pPr>
        <w:spacing w:after="0"/>
        <w:jc w:val="center"/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b/>
          <w:sz w:val="32"/>
          <w:szCs w:val="32"/>
        </w:rPr>
        <w:t xml:space="preserve">CSA Z1620-15 Core Competency Standards for Ground Search and Rescue Operations: </w:t>
      </w:r>
      <w:r w:rsidRPr="00493B14">
        <w:rPr>
          <w:rFonts w:asciiTheme="majorHAnsi" w:hAnsiTheme="majorHAnsi" w:cstheme="majorHAnsi"/>
          <w:b/>
          <w:i/>
          <w:sz w:val="32"/>
          <w:szCs w:val="32"/>
        </w:rPr>
        <w:t>Searcher, Team Leader and SAR Manager</w:t>
      </w:r>
    </w:p>
    <w:p w:rsidR="00FD7324" w:rsidRDefault="00FD7324" w:rsidP="00FD7324">
      <w:pPr>
        <w:spacing w:after="0"/>
        <w:jc w:val="center"/>
        <w:rPr>
          <w:rFonts w:asciiTheme="majorHAnsi" w:hAnsiTheme="majorHAnsi" w:cstheme="majorHAnsi"/>
          <w:b/>
          <w:sz w:val="32"/>
          <w:szCs w:val="32"/>
        </w:rPr>
      </w:pPr>
    </w:p>
    <w:p w:rsidR="00FD7324" w:rsidRDefault="00FD7324" w:rsidP="00FD7324">
      <w:pPr>
        <w:spacing w:after="0"/>
        <w:jc w:val="center"/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b/>
          <w:sz w:val="32"/>
          <w:szCs w:val="32"/>
        </w:rPr>
        <w:t>Request for comments and proposed changes</w:t>
      </w:r>
    </w:p>
    <w:p w:rsidR="00FD7324" w:rsidRDefault="00FD7324" w:rsidP="00FD7324">
      <w:pPr>
        <w:spacing w:after="0"/>
        <w:jc w:val="center"/>
        <w:rPr>
          <w:rFonts w:asciiTheme="majorHAnsi" w:hAnsiTheme="majorHAnsi" w:cstheme="majorHAnsi"/>
          <w:b/>
          <w:sz w:val="32"/>
          <w:szCs w:val="32"/>
        </w:rPr>
      </w:pPr>
    </w:p>
    <w:tbl>
      <w:tblPr>
        <w:tblStyle w:val="TableGrid"/>
        <w:tblW w:w="13500" w:type="dxa"/>
        <w:tblInd w:w="-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146"/>
        <w:gridCol w:w="646"/>
        <w:gridCol w:w="2684"/>
        <w:gridCol w:w="1816"/>
        <w:gridCol w:w="6120"/>
      </w:tblGrid>
      <w:tr w:rsidR="00FD7324" w:rsidRPr="005B4AF1" w:rsidTr="009A5133">
        <w:tc>
          <w:tcPr>
            <w:tcW w:w="2088" w:type="dxa"/>
          </w:tcPr>
          <w:p w:rsidR="00FD7324" w:rsidRPr="002845FD" w:rsidRDefault="00FD7324" w:rsidP="009A5133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2845FD">
              <w:rPr>
                <w:rFonts w:cstheme="minorHAnsi"/>
                <w:b/>
                <w:sz w:val="24"/>
                <w:szCs w:val="24"/>
              </w:rPr>
              <w:t>Instructions:</w:t>
            </w:r>
          </w:p>
        </w:tc>
        <w:tc>
          <w:tcPr>
            <w:tcW w:w="11412" w:type="dxa"/>
            <w:gridSpan w:val="5"/>
          </w:tcPr>
          <w:p w:rsidR="00FD7324" w:rsidRPr="002845FD" w:rsidRDefault="00FD7324" w:rsidP="009A5133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2845FD">
              <w:rPr>
                <w:rFonts w:cstheme="minorHAnsi"/>
                <w:sz w:val="24"/>
                <w:szCs w:val="24"/>
              </w:rPr>
              <w:t>Complete all fields.</w:t>
            </w:r>
          </w:p>
          <w:p w:rsidR="00FD7324" w:rsidRPr="002845FD" w:rsidRDefault="00FD7324" w:rsidP="009A5133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2845FD">
              <w:rPr>
                <w:rFonts w:cstheme="minorHAnsi"/>
                <w:sz w:val="24"/>
                <w:szCs w:val="24"/>
              </w:rPr>
              <w:t>Ensure the proposed change(s) are clearly identified.  Be sure to specify all clause numbers.</w:t>
            </w:r>
          </w:p>
          <w:p w:rsidR="00FD7324" w:rsidRPr="002845FD" w:rsidRDefault="00FD7324" w:rsidP="009A5133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2845FD">
              <w:rPr>
                <w:rFonts w:cstheme="minorHAnsi"/>
                <w:sz w:val="24"/>
                <w:szCs w:val="24"/>
              </w:rPr>
              <w:t>Provide the rationale for the proposed change(s).  Attach add</w:t>
            </w:r>
            <w:r>
              <w:rPr>
                <w:rFonts w:cstheme="minorHAnsi"/>
                <w:sz w:val="24"/>
                <w:szCs w:val="24"/>
              </w:rPr>
              <w:t xml:space="preserve">itional supporting information </w:t>
            </w:r>
            <w:r w:rsidRPr="002845FD">
              <w:rPr>
                <w:rFonts w:cstheme="minorHAnsi"/>
                <w:sz w:val="24"/>
                <w:szCs w:val="24"/>
              </w:rPr>
              <w:t>if needed. Proposals without rationales will not be addressed.</w:t>
            </w:r>
          </w:p>
          <w:p w:rsidR="00FD7324" w:rsidRPr="005B4AF1" w:rsidRDefault="00FD7324" w:rsidP="009A5133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0"/>
              </w:rPr>
            </w:pPr>
            <w:r w:rsidRPr="002845FD">
              <w:rPr>
                <w:rFonts w:cstheme="minorHAnsi"/>
                <w:sz w:val="24"/>
                <w:szCs w:val="24"/>
              </w:rPr>
              <w:t xml:space="preserve">Send a copy of the completed form to: </w:t>
            </w:r>
            <w:hyperlink r:id="rId10" w:history="1">
              <w:r w:rsidRPr="00CD54E5">
                <w:rPr>
                  <w:rStyle w:val="Hyperlink"/>
                  <w:rFonts w:cstheme="minorHAnsi"/>
                  <w:sz w:val="24"/>
                  <w:szCs w:val="24"/>
                  <w:highlight w:val="yellow"/>
                </w:rPr>
                <w:t>ron.meyers@csagroup.org</w:t>
              </w:r>
            </w:hyperlink>
            <w:r>
              <w:rPr>
                <w:rFonts w:cstheme="minorHAnsi"/>
                <w:sz w:val="24"/>
                <w:szCs w:val="24"/>
              </w:rPr>
              <w:t xml:space="preserve"> by September 14,2020</w:t>
            </w:r>
          </w:p>
        </w:tc>
      </w:tr>
      <w:tr w:rsidR="00FD7324" w:rsidRPr="005B4AF1" w:rsidTr="009A5133">
        <w:tc>
          <w:tcPr>
            <w:tcW w:w="13500" w:type="dxa"/>
            <w:gridSpan w:val="6"/>
          </w:tcPr>
          <w:p w:rsidR="00FD7324" w:rsidRDefault="00FD7324" w:rsidP="009A5133">
            <w:pPr>
              <w:pStyle w:val="NoSpacing"/>
              <w:rPr>
                <w:rFonts w:cstheme="minorHAnsi"/>
                <w:sz w:val="18"/>
              </w:rPr>
            </w:pPr>
          </w:p>
          <w:p w:rsidR="00FD7324" w:rsidRPr="005B4AF1" w:rsidRDefault="00FD7324" w:rsidP="009A5133">
            <w:pPr>
              <w:pStyle w:val="NoSpacing"/>
              <w:rPr>
                <w:rFonts w:cstheme="minorHAnsi"/>
                <w:sz w:val="18"/>
              </w:rPr>
            </w:pPr>
          </w:p>
        </w:tc>
      </w:tr>
      <w:tr w:rsidR="00FD7324" w:rsidRPr="005B4AF1" w:rsidTr="009A5133">
        <w:tc>
          <w:tcPr>
            <w:tcW w:w="13500" w:type="dxa"/>
            <w:gridSpan w:val="6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FD7324" w:rsidRPr="005B4AF1" w:rsidRDefault="00FD7324" w:rsidP="009A5133">
            <w:pPr>
              <w:pStyle w:val="NoSpacing"/>
              <w:jc w:val="center"/>
              <w:rPr>
                <w:rFonts w:cstheme="minorHAnsi"/>
                <w:b/>
                <w:color w:val="FFFFFF" w:themeColor="background1"/>
              </w:rPr>
            </w:pPr>
            <w:r w:rsidRPr="005B4AF1">
              <w:rPr>
                <w:rFonts w:cstheme="minorHAnsi"/>
                <w:b/>
                <w:color w:val="FFFFFF" w:themeColor="background1"/>
                <w:szCs w:val="18"/>
              </w:rPr>
              <w:t>TO BE COMPLETED BY SUBMITTER</w:t>
            </w:r>
          </w:p>
        </w:tc>
      </w:tr>
      <w:tr w:rsidR="00FD7324" w:rsidRPr="005B4AF1" w:rsidTr="009A5133">
        <w:trPr>
          <w:trHeight w:val="356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2845FD" w:rsidRDefault="00FD7324" w:rsidP="009A5133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Date Submitted</w:t>
            </w:r>
          </w:p>
        </w:tc>
        <w:tc>
          <w:tcPr>
            <w:tcW w:w="11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2845FD" w:rsidRDefault="00FD7324" w:rsidP="009A5133">
            <w:pPr>
              <w:pStyle w:val="NoSpacing"/>
              <w:rPr>
                <w:rFonts w:cstheme="minorHAnsi"/>
              </w:rPr>
            </w:pPr>
          </w:p>
        </w:tc>
      </w:tr>
      <w:tr w:rsidR="00FD7324" w:rsidRPr="005B4AF1" w:rsidTr="009A5133">
        <w:trPr>
          <w:trHeight w:val="356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2845FD" w:rsidRDefault="00FD7324" w:rsidP="009A5133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Name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2845FD" w:rsidRDefault="00FD7324" w:rsidP="009A5133">
            <w:pPr>
              <w:pStyle w:val="NoSpacing"/>
              <w:rPr>
                <w:rFonts w:cstheme="minorHAnsi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2845FD" w:rsidRDefault="00FD7324" w:rsidP="009A5133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Representing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5B4AF1" w:rsidRDefault="00FD7324" w:rsidP="009A5133">
            <w:pPr>
              <w:pStyle w:val="NoSpacing"/>
              <w:rPr>
                <w:rFonts w:cstheme="minorHAnsi"/>
                <w:sz w:val="20"/>
              </w:rPr>
            </w:pPr>
          </w:p>
        </w:tc>
      </w:tr>
      <w:tr w:rsidR="00FD7324" w:rsidRPr="005B4AF1" w:rsidTr="009A5133">
        <w:trPr>
          <w:trHeight w:val="356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2845FD" w:rsidRDefault="00FD7324" w:rsidP="009A5133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Address</w:t>
            </w:r>
          </w:p>
        </w:tc>
        <w:tc>
          <w:tcPr>
            <w:tcW w:w="11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2845FD" w:rsidRDefault="00FD7324" w:rsidP="009A5133">
            <w:pPr>
              <w:pStyle w:val="NoSpacing"/>
              <w:rPr>
                <w:rFonts w:cstheme="minorHAnsi"/>
              </w:rPr>
            </w:pPr>
          </w:p>
        </w:tc>
      </w:tr>
      <w:tr w:rsidR="00FD7324" w:rsidRPr="005B4AF1" w:rsidTr="009A5133">
        <w:trPr>
          <w:trHeight w:val="356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2845FD" w:rsidRDefault="00FD7324" w:rsidP="009A5133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E-mail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2845FD" w:rsidRDefault="00FD7324" w:rsidP="009A5133">
            <w:pPr>
              <w:pStyle w:val="NoSpacing"/>
              <w:rPr>
                <w:rFonts w:cstheme="minorHAnsi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2845FD" w:rsidRDefault="00FD7324" w:rsidP="009A5133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Phone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5B4AF1" w:rsidRDefault="00FD7324" w:rsidP="009A5133">
            <w:pPr>
              <w:pStyle w:val="NoSpacing"/>
              <w:rPr>
                <w:rFonts w:cstheme="minorHAnsi"/>
                <w:sz w:val="20"/>
              </w:rPr>
            </w:pPr>
          </w:p>
        </w:tc>
      </w:tr>
      <w:tr w:rsidR="00FD7324" w:rsidRPr="005B4AF1" w:rsidTr="009A5133">
        <w:trPr>
          <w:trHeight w:val="356"/>
        </w:trPr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951FE8" w:rsidRDefault="00FD7324" w:rsidP="009A5133">
            <w:pPr>
              <w:pStyle w:val="NoSpacing"/>
              <w:rPr>
                <w:rFonts w:cstheme="minorHAnsi"/>
                <w:b/>
              </w:rPr>
            </w:pPr>
            <w:r w:rsidRPr="00951FE8">
              <w:rPr>
                <w:rFonts w:cstheme="minorHAnsi"/>
                <w:b/>
              </w:rPr>
              <w:t>Is permission granted for CSA Group and SARVAC to use this information?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324" w:rsidRPr="005B4AF1" w:rsidRDefault="00FD7324" w:rsidP="009A5133">
            <w:pPr>
              <w:pStyle w:val="NoSpacing"/>
              <w:rPr>
                <w:rFonts w:cstheme="minorHAnsi"/>
                <w:sz w:val="20"/>
              </w:rPr>
            </w:pPr>
            <w:r w:rsidRPr="005B4AF1">
              <w:rPr>
                <w:rFonts w:cstheme="minorHAnsi"/>
                <w:b/>
                <w:sz w:val="20"/>
                <w:szCs w:val="20"/>
              </w:rPr>
              <w:t>Y</w:t>
            </w:r>
            <w:r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1725479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>
              <w:rPr>
                <w:rFonts w:cstheme="minorHAnsi"/>
                <w:b/>
                <w:sz w:val="20"/>
                <w:szCs w:val="20"/>
              </w:rPr>
              <w:t xml:space="preserve">     </w:t>
            </w:r>
            <w:r w:rsidRPr="005B4AF1">
              <w:rPr>
                <w:rFonts w:cstheme="minorHAnsi"/>
                <w:b/>
                <w:sz w:val="20"/>
                <w:szCs w:val="20"/>
              </w:rPr>
              <w:t>N</w:t>
            </w:r>
            <w:r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-475379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</w:p>
        </w:tc>
      </w:tr>
      <w:tr w:rsidR="00FD7324" w:rsidRPr="005B4AF1" w:rsidTr="009A5133">
        <w:tc>
          <w:tcPr>
            <w:tcW w:w="13500" w:type="dxa"/>
            <w:gridSpan w:val="6"/>
          </w:tcPr>
          <w:p w:rsidR="00FD7324" w:rsidRPr="005B4AF1" w:rsidRDefault="00FD7324" w:rsidP="009A5133">
            <w:pPr>
              <w:pStyle w:val="NoSpacing"/>
              <w:rPr>
                <w:rFonts w:cstheme="minorHAnsi"/>
                <w:sz w:val="18"/>
                <w:szCs w:val="20"/>
              </w:rPr>
            </w:pPr>
          </w:p>
        </w:tc>
      </w:tr>
      <w:tr w:rsidR="00FD7324" w:rsidRPr="005B4AF1" w:rsidTr="009A5133">
        <w:trPr>
          <w:trHeight w:val="537"/>
        </w:trPr>
        <w:tc>
          <w:tcPr>
            <w:tcW w:w="2880" w:type="dxa"/>
            <w:gridSpan w:val="3"/>
            <w:vAlign w:val="center"/>
          </w:tcPr>
          <w:p w:rsidR="00FD7324" w:rsidRPr="00D461C1" w:rsidRDefault="00FD7324" w:rsidP="009A5133">
            <w:pPr>
              <w:pStyle w:val="NoSpacing"/>
              <w:rPr>
                <w:rFonts w:cstheme="minorHAnsi"/>
                <w:b/>
              </w:rPr>
            </w:pPr>
            <w:r w:rsidRPr="00D461C1">
              <w:rPr>
                <w:rFonts w:cstheme="minorHAnsi"/>
                <w:b/>
              </w:rPr>
              <w:t>Signature</w:t>
            </w:r>
          </w:p>
          <w:p w:rsidR="00FD7324" w:rsidRPr="005B4AF1" w:rsidRDefault="00FD7324" w:rsidP="009A5133">
            <w:pPr>
              <w:pStyle w:val="NoSpacing"/>
              <w:rPr>
                <w:rFonts w:cstheme="minorHAnsi"/>
                <w:b/>
                <w:sz w:val="20"/>
                <w:szCs w:val="20"/>
              </w:rPr>
            </w:pPr>
            <w:r w:rsidRPr="00D461C1">
              <w:rPr>
                <w:rFonts w:cstheme="minorHAnsi"/>
                <w:b/>
              </w:rPr>
              <w:t>(electronic)</w:t>
            </w:r>
          </w:p>
        </w:tc>
        <w:tc>
          <w:tcPr>
            <w:tcW w:w="10620" w:type="dxa"/>
            <w:gridSpan w:val="3"/>
            <w:tcBorders>
              <w:bottom w:val="single" w:sz="4" w:space="0" w:color="auto"/>
            </w:tcBorders>
          </w:tcPr>
          <w:p w:rsidR="00FD7324" w:rsidRPr="005B4AF1" w:rsidRDefault="00FD7324" w:rsidP="009A5133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</w:tr>
    </w:tbl>
    <w:p w:rsidR="00FD7324" w:rsidRDefault="00FD7324" w:rsidP="00FD7324">
      <w:pPr>
        <w:spacing w:after="0"/>
        <w:jc w:val="center"/>
        <w:rPr>
          <w:rFonts w:asciiTheme="majorHAnsi" w:hAnsiTheme="majorHAnsi" w:cstheme="majorHAnsi"/>
          <w:b/>
          <w:sz w:val="32"/>
          <w:szCs w:val="32"/>
        </w:rPr>
      </w:pPr>
    </w:p>
    <w:p w:rsidR="00FD7324" w:rsidRPr="00DA2C62" w:rsidRDefault="00FD7324" w:rsidP="00FD7324">
      <w:pPr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b/>
          <w:sz w:val="32"/>
          <w:szCs w:val="32"/>
        </w:rPr>
        <w:br w:type="page"/>
      </w:r>
      <w:r w:rsidRPr="00285D9D">
        <w:rPr>
          <w:rFonts w:ascii="Book Antiqua" w:hAnsi="Book Antiqua"/>
          <w:b/>
          <w:sz w:val="32"/>
          <w:szCs w:val="32"/>
        </w:rPr>
        <w:lastRenderedPageBreak/>
        <w:t xml:space="preserve">Insert comments and proposed changes in the below table.  Add rows as needed. </w:t>
      </w:r>
    </w:p>
    <w:tbl>
      <w:tblPr>
        <w:tblW w:w="13770" w:type="dxa"/>
        <w:tblInd w:w="-3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0"/>
        <w:gridCol w:w="2070"/>
        <w:gridCol w:w="4590"/>
        <w:gridCol w:w="5040"/>
        <w:gridCol w:w="1620"/>
      </w:tblGrid>
      <w:tr w:rsidR="00FD7324" w:rsidRPr="00DB166C" w:rsidTr="009A5133">
        <w:trPr>
          <w:cantSplit/>
          <w:trHeight w:val="790"/>
          <w:tblHeader/>
        </w:trPr>
        <w:tc>
          <w:tcPr>
            <w:tcW w:w="450" w:type="dxa"/>
            <w:vAlign w:val="center"/>
          </w:tcPr>
          <w:p w:rsidR="00FD7324" w:rsidRPr="00DB166C" w:rsidRDefault="00FD7324" w:rsidP="009A5133">
            <w:pPr>
              <w:pStyle w:val="NoSpacing"/>
              <w:jc w:val="center"/>
              <w:rPr>
                <w:b/>
                <w:sz w:val="18"/>
              </w:rPr>
            </w:pPr>
            <w:r w:rsidRPr="00DB166C">
              <w:rPr>
                <w:b/>
                <w:sz w:val="18"/>
              </w:rPr>
              <w:t>#</w:t>
            </w:r>
            <w:r w:rsidRPr="00DB166C">
              <w:rPr>
                <w:b/>
                <w:sz w:val="18"/>
              </w:rPr>
              <w:br/>
            </w:r>
          </w:p>
        </w:tc>
        <w:tc>
          <w:tcPr>
            <w:tcW w:w="2070" w:type="dxa"/>
            <w:vAlign w:val="center"/>
          </w:tcPr>
          <w:p w:rsidR="00FD7324" w:rsidRPr="00BD6AA3" w:rsidRDefault="00FD7324" w:rsidP="009A5133">
            <w:pPr>
              <w:pStyle w:val="NoSpacing"/>
              <w:jc w:val="center"/>
              <w:rPr>
                <w:b/>
              </w:rPr>
            </w:pPr>
            <w:r w:rsidRPr="00BD6AA3">
              <w:rPr>
                <w:b/>
              </w:rPr>
              <w:t>Reference</w:t>
            </w:r>
          </w:p>
          <w:p w:rsidR="00FD7324" w:rsidRPr="00BD6AA3" w:rsidRDefault="00FD7324" w:rsidP="009A5133">
            <w:pPr>
              <w:pStyle w:val="NoSpacing"/>
              <w:jc w:val="center"/>
              <w:rPr>
                <w:b/>
              </w:rPr>
            </w:pPr>
            <w:r w:rsidRPr="00BD6AA3">
              <w:rPr>
                <w:b/>
              </w:rPr>
              <w:t>(Clause/ Annex/ Para/ Fig/ Table/ Note)</w:t>
            </w:r>
          </w:p>
        </w:tc>
        <w:tc>
          <w:tcPr>
            <w:tcW w:w="4590" w:type="dxa"/>
            <w:vAlign w:val="center"/>
          </w:tcPr>
          <w:p w:rsidR="00FD7324" w:rsidRPr="00BD6AA3" w:rsidRDefault="00FD7324" w:rsidP="009A5133">
            <w:pPr>
              <w:pStyle w:val="NoSpacing"/>
              <w:jc w:val="center"/>
              <w:rPr>
                <w:b/>
              </w:rPr>
            </w:pPr>
            <w:r w:rsidRPr="00BD6AA3">
              <w:rPr>
                <w:b/>
              </w:rPr>
              <w:t>Comment</w:t>
            </w:r>
          </w:p>
          <w:p w:rsidR="00FD7324" w:rsidRPr="00BD6AA3" w:rsidRDefault="00FD7324" w:rsidP="009A5133">
            <w:pPr>
              <w:pStyle w:val="NoSpacing"/>
              <w:jc w:val="center"/>
              <w:rPr>
                <w:b/>
              </w:rPr>
            </w:pPr>
            <w:r w:rsidRPr="00BD6AA3">
              <w:rPr>
                <w:b/>
              </w:rPr>
              <w:t>(Rational or justification for change)</w:t>
            </w:r>
          </w:p>
        </w:tc>
        <w:tc>
          <w:tcPr>
            <w:tcW w:w="5040" w:type="dxa"/>
            <w:vAlign w:val="center"/>
          </w:tcPr>
          <w:p w:rsidR="00FD7324" w:rsidRPr="00BD6AA3" w:rsidRDefault="00FD7324" w:rsidP="009A5133">
            <w:pPr>
              <w:pStyle w:val="NoSpacing"/>
              <w:jc w:val="center"/>
              <w:rPr>
                <w:b/>
              </w:rPr>
            </w:pPr>
            <w:r w:rsidRPr="00BD6AA3">
              <w:rPr>
                <w:b/>
              </w:rPr>
              <w:t>Proposed change</w:t>
            </w:r>
          </w:p>
          <w:p w:rsidR="00FD7324" w:rsidRPr="00BD6AA3" w:rsidRDefault="00FD7324" w:rsidP="009A5133">
            <w:pPr>
              <w:pStyle w:val="NoSpacing"/>
              <w:jc w:val="center"/>
              <w:rPr>
                <w:b/>
              </w:rPr>
            </w:pPr>
            <w:r w:rsidRPr="00BD6AA3">
              <w:rPr>
                <w:b/>
              </w:rPr>
              <w:t>(Indicate source, if applicable)</w:t>
            </w:r>
          </w:p>
        </w:tc>
        <w:tc>
          <w:tcPr>
            <w:tcW w:w="1620" w:type="dxa"/>
            <w:vAlign w:val="center"/>
          </w:tcPr>
          <w:p w:rsidR="00FD7324" w:rsidRDefault="00FD7324" w:rsidP="009A5133">
            <w:pPr>
              <w:pStyle w:val="NoSpacing"/>
              <w:jc w:val="center"/>
              <w:rPr>
                <w:b/>
              </w:rPr>
            </w:pPr>
          </w:p>
          <w:p w:rsidR="00FD7324" w:rsidRPr="00BD6AA3" w:rsidRDefault="00FD7324" w:rsidP="009A5133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 xml:space="preserve">Technical </w:t>
            </w:r>
            <w:r w:rsidRPr="00BD6AA3">
              <w:rPr>
                <w:b/>
              </w:rPr>
              <w:t>Committee Disposition</w:t>
            </w:r>
          </w:p>
          <w:p w:rsidR="00FD7324" w:rsidRPr="00BD6AA3" w:rsidRDefault="00FD7324" w:rsidP="009A5133">
            <w:pPr>
              <w:pStyle w:val="NoSpacing"/>
              <w:jc w:val="center"/>
              <w:rPr>
                <w:b/>
              </w:rPr>
            </w:pPr>
          </w:p>
        </w:tc>
      </w:tr>
      <w:tr w:rsidR="00FD7324" w:rsidRPr="0077348F" w:rsidTr="009A5133">
        <w:trPr>
          <w:cantSplit/>
          <w:trHeight w:val="184"/>
        </w:trPr>
        <w:tc>
          <w:tcPr>
            <w:tcW w:w="450" w:type="dxa"/>
          </w:tcPr>
          <w:p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:rsidR="00FD7324" w:rsidRDefault="00FD7324" w:rsidP="009A5133">
            <w:pPr>
              <w:pStyle w:val="NoSpacing"/>
            </w:pPr>
          </w:p>
          <w:p w:rsidR="00FD7324" w:rsidRPr="0077348F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:rsidR="00FD7324" w:rsidRPr="0077348F" w:rsidRDefault="00FD7324" w:rsidP="009A5133">
            <w:pPr>
              <w:pStyle w:val="NoSpacing"/>
            </w:pPr>
            <w:r>
              <w:t xml:space="preserve"> </w:t>
            </w:r>
          </w:p>
        </w:tc>
        <w:tc>
          <w:tcPr>
            <w:tcW w:w="504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:rsidR="00FD7324" w:rsidRPr="0077348F" w:rsidRDefault="00FD7324" w:rsidP="009A5133">
            <w:pPr>
              <w:pStyle w:val="NoSpacing"/>
            </w:pPr>
          </w:p>
        </w:tc>
      </w:tr>
      <w:tr w:rsidR="00FD7324" w:rsidRPr="0077348F" w:rsidTr="009A5133">
        <w:trPr>
          <w:cantSplit/>
          <w:trHeight w:val="184"/>
        </w:trPr>
        <w:tc>
          <w:tcPr>
            <w:tcW w:w="450" w:type="dxa"/>
          </w:tcPr>
          <w:p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:rsidR="00FD7324" w:rsidRDefault="00FD7324" w:rsidP="009A5133">
            <w:pPr>
              <w:pStyle w:val="NoSpacing"/>
            </w:pPr>
          </w:p>
          <w:p w:rsidR="00FD7324" w:rsidRPr="0077348F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:rsidR="00FD7324" w:rsidRPr="0077348F" w:rsidRDefault="00FD7324" w:rsidP="009A5133">
            <w:pPr>
              <w:pStyle w:val="NoSpacing"/>
            </w:pPr>
          </w:p>
        </w:tc>
      </w:tr>
      <w:tr w:rsidR="00FD7324" w:rsidRPr="0077348F" w:rsidTr="009A5133">
        <w:trPr>
          <w:cantSplit/>
          <w:trHeight w:val="184"/>
        </w:trPr>
        <w:tc>
          <w:tcPr>
            <w:tcW w:w="450" w:type="dxa"/>
          </w:tcPr>
          <w:p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:rsidR="00FD7324" w:rsidRDefault="00FD7324" w:rsidP="009A5133">
            <w:pPr>
              <w:pStyle w:val="NoSpacing"/>
            </w:pPr>
          </w:p>
          <w:p w:rsidR="00FD7324" w:rsidRPr="0077348F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:rsidR="00FD7324" w:rsidRPr="0077348F" w:rsidRDefault="00FD7324" w:rsidP="009A5133">
            <w:pPr>
              <w:pStyle w:val="NoSpacing"/>
            </w:pPr>
          </w:p>
        </w:tc>
      </w:tr>
      <w:tr w:rsidR="00FD7324" w:rsidRPr="0077348F" w:rsidTr="009A5133">
        <w:trPr>
          <w:cantSplit/>
          <w:trHeight w:val="184"/>
        </w:trPr>
        <w:tc>
          <w:tcPr>
            <w:tcW w:w="450" w:type="dxa"/>
          </w:tcPr>
          <w:p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:rsidR="00FD7324" w:rsidRDefault="00FD7324" w:rsidP="009A5133">
            <w:pPr>
              <w:pStyle w:val="NoSpacing"/>
            </w:pPr>
          </w:p>
          <w:p w:rsidR="00FD7324" w:rsidRPr="0077348F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:rsidR="00FD7324" w:rsidRPr="0077348F" w:rsidRDefault="00FD7324" w:rsidP="009A5133">
            <w:pPr>
              <w:pStyle w:val="NoSpacing"/>
            </w:pPr>
          </w:p>
        </w:tc>
      </w:tr>
      <w:tr w:rsidR="00FD7324" w:rsidRPr="0077348F" w:rsidTr="009A5133">
        <w:trPr>
          <w:cantSplit/>
          <w:trHeight w:val="184"/>
        </w:trPr>
        <w:tc>
          <w:tcPr>
            <w:tcW w:w="450" w:type="dxa"/>
          </w:tcPr>
          <w:p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:rsidR="00FD7324" w:rsidRDefault="00FD7324" w:rsidP="009A5133">
            <w:pPr>
              <w:pStyle w:val="NoSpacing"/>
            </w:pPr>
          </w:p>
          <w:p w:rsidR="00FD7324" w:rsidRPr="0077348F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:rsidR="00FD7324" w:rsidRPr="0077348F" w:rsidRDefault="00FD7324" w:rsidP="009A5133">
            <w:pPr>
              <w:pStyle w:val="NoSpacing"/>
            </w:pPr>
          </w:p>
        </w:tc>
      </w:tr>
      <w:tr w:rsidR="00FD7324" w:rsidRPr="0077348F" w:rsidTr="009A5133">
        <w:trPr>
          <w:cantSplit/>
          <w:trHeight w:val="184"/>
        </w:trPr>
        <w:tc>
          <w:tcPr>
            <w:tcW w:w="450" w:type="dxa"/>
          </w:tcPr>
          <w:p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:rsidR="00FD7324" w:rsidRDefault="00FD7324" w:rsidP="009A5133">
            <w:pPr>
              <w:pStyle w:val="NoSpacing"/>
            </w:pPr>
          </w:p>
          <w:p w:rsidR="00FD7324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:rsidR="00FD7324" w:rsidRPr="0077348F" w:rsidRDefault="00FD7324" w:rsidP="009A5133">
            <w:pPr>
              <w:pStyle w:val="NoSpacing"/>
            </w:pPr>
          </w:p>
        </w:tc>
      </w:tr>
      <w:tr w:rsidR="00FD7324" w:rsidRPr="0077348F" w:rsidTr="009A5133">
        <w:trPr>
          <w:cantSplit/>
          <w:trHeight w:val="184"/>
        </w:trPr>
        <w:tc>
          <w:tcPr>
            <w:tcW w:w="450" w:type="dxa"/>
          </w:tcPr>
          <w:p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:rsidR="00FD7324" w:rsidRDefault="00FD7324" w:rsidP="009A5133">
            <w:pPr>
              <w:pStyle w:val="NoSpacing"/>
            </w:pPr>
          </w:p>
          <w:p w:rsidR="00FD7324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:rsidR="00FD7324" w:rsidRPr="0077348F" w:rsidRDefault="00FD7324" w:rsidP="009A5133">
            <w:pPr>
              <w:pStyle w:val="NoSpacing"/>
            </w:pPr>
          </w:p>
        </w:tc>
      </w:tr>
      <w:tr w:rsidR="00FD7324" w:rsidRPr="0077348F" w:rsidTr="009A5133">
        <w:trPr>
          <w:cantSplit/>
          <w:trHeight w:val="184"/>
        </w:trPr>
        <w:tc>
          <w:tcPr>
            <w:tcW w:w="450" w:type="dxa"/>
          </w:tcPr>
          <w:p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:rsidR="00FD7324" w:rsidRDefault="00FD7324" w:rsidP="009A5133">
            <w:pPr>
              <w:pStyle w:val="NoSpacing"/>
            </w:pPr>
          </w:p>
          <w:p w:rsidR="00FD7324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:rsidR="00FD7324" w:rsidRPr="0077348F" w:rsidRDefault="00FD7324" w:rsidP="009A5133">
            <w:pPr>
              <w:pStyle w:val="NoSpacing"/>
            </w:pPr>
          </w:p>
        </w:tc>
      </w:tr>
      <w:tr w:rsidR="00FD7324" w:rsidRPr="0077348F" w:rsidTr="009A5133">
        <w:trPr>
          <w:cantSplit/>
          <w:trHeight w:val="184"/>
        </w:trPr>
        <w:tc>
          <w:tcPr>
            <w:tcW w:w="450" w:type="dxa"/>
          </w:tcPr>
          <w:p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:rsidR="00FD7324" w:rsidRDefault="00FD7324" w:rsidP="009A5133">
            <w:pPr>
              <w:pStyle w:val="NoSpacing"/>
            </w:pPr>
          </w:p>
          <w:p w:rsidR="00FD7324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:rsidR="00FD7324" w:rsidRPr="0077348F" w:rsidRDefault="00FD7324" w:rsidP="009A5133">
            <w:pPr>
              <w:pStyle w:val="NoSpacing"/>
            </w:pPr>
          </w:p>
        </w:tc>
      </w:tr>
      <w:tr w:rsidR="00FD7324" w:rsidRPr="0077348F" w:rsidTr="009A5133">
        <w:trPr>
          <w:cantSplit/>
          <w:trHeight w:val="184"/>
        </w:trPr>
        <w:tc>
          <w:tcPr>
            <w:tcW w:w="450" w:type="dxa"/>
          </w:tcPr>
          <w:p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:rsidR="00FD7324" w:rsidRDefault="00FD7324" w:rsidP="009A5133">
            <w:pPr>
              <w:pStyle w:val="NoSpacing"/>
            </w:pPr>
          </w:p>
          <w:p w:rsidR="00FD7324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:rsidR="00FD7324" w:rsidRPr="0077348F" w:rsidRDefault="00FD7324" w:rsidP="009A5133">
            <w:pPr>
              <w:pStyle w:val="NoSpacing"/>
            </w:pPr>
          </w:p>
        </w:tc>
      </w:tr>
    </w:tbl>
    <w:p w:rsidR="00FD7324" w:rsidRDefault="00FD7324" w:rsidP="00FD7324">
      <w:pPr>
        <w:spacing w:after="0"/>
        <w:rPr>
          <w:rFonts w:asciiTheme="majorHAnsi" w:hAnsiTheme="majorHAnsi" w:cstheme="majorHAnsi"/>
          <w:b/>
          <w:sz w:val="32"/>
          <w:szCs w:val="32"/>
        </w:rPr>
      </w:pPr>
    </w:p>
    <w:p w:rsidR="00DA2C62" w:rsidRDefault="00DA2C62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br w:type="page"/>
      </w:r>
    </w:p>
    <w:p w:rsidR="00DA2C62" w:rsidRDefault="00DA2C62" w:rsidP="00DA2C62">
      <w:pPr>
        <w:spacing w:after="0"/>
        <w:jc w:val="center"/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b/>
          <w:sz w:val="32"/>
          <w:szCs w:val="32"/>
        </w:rPr>
        <w:t xml:space="preserve">CSA Z1625-16 Training Curriculum Standards for Ground Search and Rescue Operations: </w:t>
      </w:r>
      <w:r w:rsidRPr="00493B14">
        <w:rPr>
          <w:rFonts w:asciiTheme="majorHAnsi" w:hAnsiTheme="majorHAnsi" w:cstheme="majorHAnsi"/>
          <w:b/>
          <w:i/>
          <w:sz w:val="32"/>
          <w:szCs w:val="32"/>
        </w:rPr>
        <w:t>Searcher, Team Leader and SAR Manager</w:t>
      </w:r>
    </w:p>
    <w:p w:rsidR="00DA2C62" w:rsidRDefault="00DA2C62" w:rsidP="00DA2C62">
      <w:pPr>
        <w:spacing w:after="0"/>
        <w:jc w:val="center"/>
        <w:rPr>
          <w:rFonts w:asciiTheme="majorHAnsi" w:hAnsiTheme="majorHAnsi" w:cstheme="majorHAnsi"/>
          <w:b/>
          <w:sz w:val="32"/>
          <w:szCs w:val="32"/>
        </w:rPr>
      </w:pPr>
    </w:p>
    <w:p w:rsidR="00DA2C62" w:rsidRDefault="00DA2C62" w:rsidP="00DA2C62">
      <w:pPr>
        <w:spacing w:after="0"/>
        <w:jc w:val="center"/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b/>
          <w:sz w:val="32"/>
          <w:szCs w:val="32"/>
        </w:rPr>
        <w:t>Request for comments and proposed changes</w:t>
      </w:r>
    </w:p>
    <w:p w:rsidR="006348BB" w:rsidRDefault="006348BB" w:rsidP="00FD7324">
      <w:pPr>
        <w:rPr>
          <w:rFonts w:ascii="Book Antiqua" w:hAnsi="Book Antiqua"/>
          <w:sz w:val="24"/>
          <w:szCs w:val="24"/>
        </w:rPr>
      </w:pPr>
    </w:p>
    <w:tbl>
      <w:tblPr>
        <w:tblStyle w:val="TableGrid"/>
        <w:tblW w:w="13500" w:type="dxa"/>
        <w:tblInd w:w="-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146"/>
        <w:gridCol w:w="646"/>
        <w:gridCol w:w="2684"/>
        <w:gridCol w:w="1816"/>
        <w:gridCol w:w="6120"/>
      </w:tblGrid>
      <w:tr w:rsidR="00DA2C62" w:rsidRPr="005B4AF1" w:rsidTr="009A5133">
        <w:tc>
          <w:tcPr>
            <w:tcW w:w="2088" w:type="dxa"/>
          </w:tcPr>
          <w:p w:rsidR="00DA2C62" w:rsidRPr="002845FD" w:rsidRDefault="00DA2C62" w:rsidP="009A5133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2845FD">
              <w:rPr>
                <w:rFonts w:cstheme="minorHAnsi"/>
                <w:b/>
                <w:sz w:val="24"/>
                <w:szCs w:val="24"/>
              </w:rPr>
              <w:t>Instructions:</w:t>
            </w:r>
          </w:p>
        </w:tc>
        <w:tc>
          <w:tcPr>
            <w:tcW w:w="11412" w:type="dxa"/>
            <w:gridSpan w:val="5"/>
          </w:tcPr>
          <w:p w:rsidR="00DA2C62" w:rsidRPr="002845FD" w:rsidRDefault="00DA2C62" w:rsidP="009A5133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2845FD">
              <w:rPr>
                <w:rFonts w:cstheme="minorHAnsi"/>
                <w:sz w:val="24"/>
                <w:szCs w:val="24"/>
              </w:rPr>
              <w:t>Complete all fields.</w:t>
            </w:r>
          </w:p>
          <w:p w:rsidR="00DA2C62" w:rsidRPr="002845FD" w:rsidRDefault="00DA2C62" w:rsidP="009A5133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2845FD">
              <w:rPr>
                <w:rFonts w:cstheme="minorHAnsi"/>
                <w:sz w:val="24"/>
                <w:szCs w:val="24"/>
              </w:rPr>
              <w:t>Ensure the proposed change(s) are clearly identified.  Be sure to specify all clause numbers.</w:t>
            </w:r>
          </w:p>
          <w:p w:rsidR="00DA2C62" w:rsidRPr="002845FD" w:rsidRDefault="00DA2C62" w:rsidP="009A5133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2845FD">
              <w:rPr>
                <w:rFonts w:cstheme="minorHAnsi"/>
                <w:sz w:val="24"/>
                <w:szCs w:val="24"/>
              </w:rPr>
              <w:t>Provide the rationale for the proposed change(s).  Attach add</w:t>
            </w:r>
            <w:r>
              <w:rPr>
                <w:rFonts w:cstheme="minorHAnsi"/>
                <w:sz w:val="24"/>
                <w:szCs w:val="24"/>
              </w:rPr>
              <w:t xml:space="preserve">itional supporting information </w:t>
            </w:r>
            <w:r w:rsidRPr="002845FD">
              <w:rPr>
                <w:rFonts w:cstheme="minorHAnsi"/>
                <w:sz w:val="24"/>
                <w:szCs w:val="24"/>
              </w:rPr>
              <w:t>if needed. Proposals without rationales will not be addressed.</w:t>
            </w:r>
          </w:p>
          <w:p w:rsidR="00DA2C62" w:rsidRPr="005B4AF1" w:rsidRDefault="00DA2C62" w:rsidP="009A5133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0"/>
              </w:rPr>
            </w:pPr>
            <w:r w:rsidRPr="002845FD">
              <w:rPr>
                <w:rFonts w:cstheme="minorHAnsi"/>
                <w:sz w:val="24"/>
                <w:szCs w:val="24"/>
              </w:rPr>
              <w:t xml:space="preserve">Send a copy of the completed form to: </w:t>
            </w:r>
            <w:hyperlink r:id="rId11" w:history="1">
              <w:r w:rsidRPr="00CD54E5">
                <w:rPr>
                  <w:rStyle w:val="Hyperlink"/>
                  <w:rFonts w:cstheme="minorHAnsi"/>
                  <w:sz w:val="24"/>
                  <w:szCs w:val="24"/>
                  <w:highlight w:val="yellow"/>
                </w:rPr>
                <w:t>ron.meyers@csagroup.org</w:t>
              </w:r>
            </w:hyperlink>
            <w:r>
              <w:rPr>
                <w:rFonts w:cstheme="minorHAnsi"/>
                <w:sz w:val="24"/>
                <w:szCs w:val="24"/>
              </w:rPr>
              <w:t xml:space="preserve"> by September 14,2020</w:t>
            </w:r>
          </w:p>
        </w:tc>
      </w:tr>
      <w:tr w:rsidR="00DA2C62" w:rsidRPr="005B4AF1" w:rsidTr="009A5133">
        <w:tc>
          <w:tcPr>
            <w:tcW w:w="13500" w:type="dxa"/>
            <w:gridSpan w:val="6"/>
          </w:tcPr>
          <w:p w:rsidR="00DA2C62" w:rsidRDefault="00DA2C62" w:rsidP="009A5133">
            <w:pPr>
              <w:pStyle w:val="NoSpacing"/>
              <w:rPr>
                <w:rFonts w:cstheme="minorHAnsi"/>
                <w:sz w:val="18"/>
              </w:rPr>
            </w:pPr>
          </w:p>
          <w:p w:rsidR="00DA2C62" w:rsidRPr="005B4AF1" w:rsidRDefault="00DA2C62" w:rsidP="009A5133">
            <w:pPr>
              <w:pStyle w:val="NoSpacing"/>
              <w:rPr>
                <w:rFonts w:cstheme="minorHAnsi"/>
                <w:sz w:val="18"/>
              </w:rPr>
            </w:pPr>
          </w:p>
        </w:tc>
      </w:tr>
      <w:tr w:rsidR="00DA2C62" w:rsidRPr="005B4AF1" w:rsidTr="009A5133">
        <w:tc>
          <w:tcPr>
            <w:tcW w:w="13500" w:type="dxa"/>
            <w:gridSpan w:val="6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DA2C62" w:rsidRPr="005B4AF1" w:rsidRDefault="00DA2C62" w:rsidP="009A5133">
            <w:pPr>
              <w:pStyle w:val="NoSpacing"/>
              <w:jc w:val="center"/>
              <w:rPr>
                <w:rFonts w:cstheme="minorHAnsi"/>
                <w:b/>
                <w:color w:val="FFFFFF" w:themeColor="background1"/>
              </w:rPr>
            </w:pPr>
            <w:r w:rsidRPr="005B4AF1">
              <w:rPr>
                <w:rFonts w:cstheme="minorHAnsi"/>
                <w:b/>
                <w:color w:val="FFFFFF" w:themeColor="background1"/>
                <w:szCs w:val="18"/>
              </w:rPr>
              <w:t>TO BE COMPLETED BY SUBMITTER</w:t>
            </w:r>
          </w:p>
        </w:tc>
      </w:tr>
      <w:tr w:rsidR="00DA2C62" w:rsidRPr="005B4AF1" w:rsidTr="009A5133">
        <w:trPr>
          <w:trHeight w:val="356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2845FD" w:rsidRDefault="00DA2C62" w:rsidP="009A5133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Date Submitted</w:t>
            </w:r>
          </w:p>
        </w:tc>
        <w:tc>
          <w:tcPr>
            <w:tcW w:w="11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2845FD" w:rsidRDefault="00DA2C62" w:rsidP="009A5133">
            <w:pPr>
              <w:pStyle w:val="NoSpacing"/>
              <w:rPr>
                <w:rFonts w:cstheme="minorHAnsi"/>
              </w:rPr>
            </w:pPr>
          </w:p>
        </w:tc>
      </w:tr>
      <w:tr w:rsidR="00DA2C62" w:rsidRPr="005B4AF1" w:rsidTr="009A5133">
        <w:trPr>
          <w:trHeight w:val="356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2845FD" w:rsidRDefault="00DA2C62" w:rsidP="009A5133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Name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2845FD" w:rsidRDefault="00DA2C62" w:rsidP="009A5133">
            <w:pPr>
              <w:pStyle w:val="NoSpacing"/>
              <w:rPr>
                <w:rFonts w:cstheme="minorHAnsi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2845FD" w:rsidRDefault="00DA2C62" w:rsidP="009A5133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Representing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5B4AF1" w:rsidRDefault="00DA2C62" w:rsidP="009A5133">
            <w:pPr>
              <w:pStyle w:val="NoSpacing"/>
              <w:rPr>
                <w:rFonts w:cstheme="minorHAnsi"/>
                <w:sz w:val="20"/>
              </w:rPr>
            </w:pPr>
          </w:p>
        </w:tc>
      </w:tr>
      <w:tr w:rsidR="00DA2C62" w:rsidRPr="005B4AF1" w:rsidTr="009A5133">
        <w:trPr>
          <w:trHeight w:val="356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2845FD" w:rsidRDefault="00DA2C62" w:rsidP="009A5133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Address</w:t>
            </w:r>
          </w:p>
        </w:tc>
        <w:tc>
          <w:tcPr>
            <w:tcW w:w="11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2845FD" w:rsidRDefault="00DA2C62" w:rsidP="009A5133">
            <w:pPr>
              <w:pStyle w:val="NoSpacing"/>
              <w:rPr>
                <w:rFonts w:cstheme="minorHAnsi"/>
              </w:rPr>
            </w:pPr>
          </w:p>
        </w:tc>
      </w:tr>
      <w:tr w:rsidR="00DA2C62" w:rsidRPr="005B4AF1" w:rsidTr="009A5133">
        <w:trPr>
          <w:trHeight w:val="356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2845FD" w:rsidRDefault="00DA2C62" w:rsidP="009A5133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E-mail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2845FD" w:rsidRDefault="00DA2C62" w:rsidP="009A5133">
            <w:pPr>
              <w:pStyle w:val="NoSpacing"/>
              <w:rPr>
                <w:rFonts w:cstheme="minorHAnsi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2845FD" w:rsidRDefault="00DA2C62" w:rsidP="009A5133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Phone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5B4AF1" w:rsidRDefault="00DA2C62" w:rsidP="009A5133">
            <w:pPr>
              <w:pStyle w:val="NoSpacing"/>
              <w:rPr>
                <w:rFonts w:cstheme="minorHAnsi"/>
                <w:sz w:val="20"/>
              </w:rPr>
            </w:pPr>
          </w:p>
        </w:tc>
      </w:tr>
      <w:tr w:rsidR="00DA2C62" w:rsidRPr="005B4AF1" w:rsidTr="009A5133">
        <w:trPr>
          <w:trHeight w:val="356"/>
        </w:trPr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951FE8" w:rsidRDefault="00DA2C62" w:rsidP="009A5133">
            <w:pPr>
              <w:pStyle w:val="NoSpacing"/>
              <w:rPr>
                <w:rFonts w:cstheme="minorHAnsi"/>
                <w:b/>
              </w:rPr>
            </w:pPr>
            <w:r w:rsidRPr="00951FE8">
              <w:rPr>
                <w:rFonts w:cstheme="minorHAnsi"/>
                <w:b/>
              </w:rPr>
              <w:t>Is permission granted for CSA Group and SARVAC to use this information?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C62" w:rsidRPr="005B4AF1" w:rsidRDefault="00DA2C62" w:rsidP="009A5133">
            <w:pPr>
              <w:pStyle w:val="NoSpacing"/>
              <w:rPr>
                <w:rFonts w:cstheme="minorHAnsi"/>
                <w:sz w:val="20"/>
              </w:rPr>
            </w:pPr>
            <w:r w:rsidRPr="005B4AF1">
              <w:rPr>
                <w:rFonts w:cstheme="minorHAnsi"/>
                <w:b/>
                <w:sz w:val="20"/>
                <w:szCs w:val="20"/>
              </w:rPr>
              <w:t>Y</w:t>
            </w:r>
            <w:r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-511848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>
              <w:rPr>
                <w:rFonts w:cstheme="minorHAnsi"/>
                <w:b/>
                <w:sz w:val="20"/>
                <w:szCs w:val="20"/>
              </w:rPr>
              <w:t xml:space="preserve">     </w:t>
            </w:r>
            <w:r w:rsidRPr="005B4AF1">
              <w:rPr>
                <w:rFonts w:cstheme="minorHAnsi"/>
                <w:b/>
                <w:sz w:val="20"/>
                <w:szCs w:val="20"/>
              </w:rPr>
              <w:t>N</w:t>
            </w:r>
            <w:r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-1927418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</w:p>
        </w:tc>
      </w:tr>
      <w:tr w:rsidR="00DA2C62" w:rsidRPr="005B4AF1" w:rsidTr="009A5133">
        <w:tc>
          <w:tcPr>
            <w:tcW w:w="13500" w:type="dxa"/>
            <w:gridSpan w:val="6"/>
          </w:tcPr>
          <w:p w:rsidR="00DA2C62" w:rsidRPr="005B4AF1" w:rsidRDefault="00DA2C62" w:rsidP="009A5133">
            <w:pPr>
              <w:pStyle w:val="NoSpacing"/>
              <w:rPr>
                <w:rFonts w:cstheme="minorHAnsi"/>
                <w:sz w:val="18"/>
                <w:szCs w:val="20"/>
              </w:rPr>
            </w:pPr>
          </w:p>
        </w:tc>
      </w:tr>
      <w:tr w:rsidR="00DA2C62" w:rsidRPr="005B4AF1" w:rsidTr="009A5133">
        <w:trPr>
          <w:trHeight w:val="537"/>
        </w:trPr>
        <w:tc>
          <w:tcPr>
            <w:tcW w:w="2880" w:type="dxa"/>
            <w:gridSpan w:val="3"/>
            <w:vAlign w:val="center"/>
          </w:tcPr>
          <w:p w:rsidR="00DA2C62" w:rsidRPr="00D461C1" w:rsidRDefault="00DA2C62" w:rsidP="009A5133">
            <w:pPr>
              <w:pStyle w:val="NoSpacing"/>
              <w:rPr>
                <w:rFonts w:cstheme="minorHAnsi"/>
                <w:b/>
              </w:rPr>
            </w:pPr>
            <w:r w:rsidRPr="00D461C1">
              <w:rPr>
                <w:rFonts w:cstheme="minorHAnsi"/>
                <w:b/>
              </w:rPr>
              <w:t>Signature</w:t>
            </w:r>
          </w:p>
          <w:p w:rsidR="00DA2C62" w:rsidRPr="005B4AF1" w:rsidRDefault="00DA2C62" w:rsidP="009A5133">
            <w:pPr>
              <w:pStyle w:val="NoSpacing"/>
              <w:rPr>
                <w:rFonts w:cstheme="minorHAnsi"/>
                <w:b/>
                <w:sz w:val="20"/>
                <w:szCs w:val="20"/>
              </w:rPr>
            </w:pPr>
            <w:r w:rsidRPr="00D461C1">
              <w:rPr>
                <w:rFonts w:cstheme="minorHAnsi"/>
                <w:b/>
              </w:rPr>
              <w:t>(electronic)</w:t>
            </w:r>
          </w:p>
        </w:tc>
        <w:tc>
          <w:tcPr>
            <w:tcW w:w="10620" w:type="dxa"/>
            <w:gridSpan w:val="3"/>
            <w:tcBorders>
              <w:bottom w:val="single" w:sz="4" w:space="0" w:color="auto"/>
            </w:tcBorders>
          </w:tcPr>
          <w:p w:rsidR="00DA2C62" w:rsidRPr="005B4AF1" w:rsidRDefault="00DA2C62" w:rsidP="009A5133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</w:tr>
    </w:tbl>
    <w:p w:rsidR="00DA2C62" w:rsidRDefault="00DA2C62" w:rsidP="00FD7324">
      <w:pPr>
        <w:rPr>
          <w:rFonts w:ascii="Book Antiqua" w:hAnsi="Book Antiqua"/>
          <w:sz w:val="24"/>
          <w:szCs w:val="24"/>
        </w:rPr>
      </w:pPr>
    </w:p>
    <w:p w:rsidR="00DA2C62" w:rsidRPr="00DA2C62" w:rsidRDefault="00DA2C62" w:rsidP="00DA2C62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br w:type="page"/>
      </w:r>
      <w:r w:rsidRPr="0081064A">
        <w:rPr>
          <w:rFonts w:ascii="Book Antiqua" w:hAnsi="Book Antiqua"/>
          <w:b/>
          <w:sz w:val="32"/>
          <w:szCs w:val="32"/>
        </w:rPr>
        <w:t xml:space="preserve">Insert comments and proposed changes in the below table.  Add rows as needed. </w:t>
      </w:r>
    </w:p>
    <w:tbl>
      <w:tblPr>
        <w:tblW w:w="13770" w:type="dxa"/>
        <w:tblInd w:w="-3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0"/>
        <w:gridCol w:w="2070"/>
        <w:gridCol w:w="4590"/>
        <w:gridCol w:w="5040"/>
        <w:gridCol w:w="1620"/>
      </w:tblGrid>
      <w:tr w:rsidR="00DA2C62" w:rsidRPr="00DB166C" w:rsidTr="009A5133">
        <w:trPr>
          <w:cantSplit/>
          <w:trHeight w:val="790"/>
          <w:tblHeader/>
        </w:trPr>
        <w:tc>
          <w:tcPr>
            <w:tcW w:w="450" w:type="dxa"/>
            <w:vAlign w:val="center"/>
          </w:tcPr>
          <w:p w:rsidR="00DA2C62" w:rsidRPr="00DB166C" w:rsidRDefault="00DA2C62" w:rsidP="009A5133">
            <w:pPr>
              <w:pStyle w:val="NoSpacing"/>
              <w:jc w:val="center"/>
              <w:rPr>
                <w:b/>
                <w:sz w:val="18"/>
              </w:rPr>
            </w:pPr>
            <w:r w:rsidRPr="00DB166C">
              <w:rPr>
                <w:b/>
                <w:sz w:val="18"/>
              </w:rPr>
              <w:t>#</w:t>
            </w:r>
            <w:r w:rsidRPr="00DB166C">
              <w:rPr>
                <w:b/>
                <w:sz w:val="18"/>
              </w:rPr>
              <w:br/>
            </w:r>
          </w:p>
        </w:tc>
        <w:tc>
          <w:tcPr>
            <w:tcW w:w="2070" w:type="dxa"/>
            <w:vAlign w:val="center"/>
          </w:tcPr>
          <w:p w:rsidR="00DA2C62" w:rsidRPr="00BD6AA3" w:rsidRDefault="00DA2C62" w:rsidP="009A5133">
            <w:pPr>
              <w:pStyle w:val="NoSpacing"/>
              <w:jc w:val="center"/>
              <w:rPr>
                <w:b/>
              </w:rPr>
            </w:pPr>
            <w:r w:rsidRPr="00BD6AA3">
              <w:rPr>
                <w:b/>
              </w:rPr>
              <w:t>Reference</w:t>
            </w:r>
          </w:p>
          <w:p w:rsidR="00DA2C62" w:rsidRPr="00BD6AA3" w:rsidRDefault="00DA2C62" w:rsidP="009A5133">
            <w:pPr>
              <w:pStyle w:val="NoSpacing"/>
              <w:jc w:val="center"/>
              <w:rPr>
                <w:b/>
              </w:rPr>
            </w:pPr>
            <w:r w:rsidRPr="00BD6AA3">
              <w:rPr>
                <w:b/>
              </w:rPr>
              <w:t>(Clause</w:t>
            </w:r>
            <w:r>
              <w:rPr>
                <w:b/>
              </w:rPr>
              <w:t xml:space="preserve"> #</w:t>
            </w:r>
            <w:r w:rsidRPr="00BD6AA3">
              <w:rPr>
                <w:b/>
              </w:rPr>
              <w:t>/ Annex/ Para/ Fig/ Table/ Note)</w:t>
            </w:r>
          </w:p>
        </w:tc>
        <w:tc>
          <w:tcPr>
            <w:tcW w:w="4590" w:type="dxa"/>
            <w:vAlign w:val="center"/>
          </w:tcPr>
          <w:p w:rsidR="00DA2C62" w:rsidRPr="00BD6AA3" w:rsidRDefault="00DA2C62" w:rsidP="009A5133">
            <w:pPr>
              <w:pStyle w:val="NoSpacing"/>
              <w:jc w:val="center"/>
              <w:rPr>
                <w:b/>
              </w:rPr>
            </w:pPr>
            <w:r w:rsidRPr="00BD6AA3">
              <w:rPr>
                <w:b/>
              </w:rPr>
              <w:t>Comment</w:t>
            </w:r>
          </w:p>
          <w:p w:rsidR="00DA2C62" w:rsidRPr="00BD6AA3" w:rsidRDefault="00DA2C62" w:rsidP="009A5133">
            <w:pPr>
              <w:pStyle w:val="NoSpacing"/>
              <w:jc w:val="center"/>
              <w:rPr>
                <w:b/>
              </w:rPr>
            </w:pPr>
            <w:r w:rsidRPr="00BD6AA3">
              <w:rPr>
                <w:b/>
              </w:rPr>
              <w:t>(Rational or justification for change)</w:t>
            </w:r>
          </w:p>
        </w:tc>
        <w:tc>
          <w:tcPr>
            <w:tcW w:w="5040" w:type="dxa"/>
            <w:vAlign w:val="center"/>
          </w:tcPr>
          <w:p w:rsidR="00DA2C62" w:rsidRPr="00BD6AA3" w:rsidRDefault="00DA2C62" w:rsidP="009A5133">
            <w:pPr>
              <w:pStyle w:val="NoSpacing"/>
              <w:jc w:val="center"/>
              <w:rPr>
                <w:b/>
              </w:rPr>
            </w:pPr>
            <w:r w:rsidRPr="00BD6AA3">
              <w:rPr>
                <w:b/>
              </w:rPr>
              <w:t>Proposed change</w:t>
            </w:r>
          </w:p>
          <w:p w:rsidR="00DA2C62" w:rsidRPr="00BD6AA3" w:rsidRDefault="00DA2C62" w:rsidP="009A5133">
            <w:pPr>
              <w:pStyle w:val="NoSpacing"/>
              <w:jc w:val="center"/>
              <w:rPr>
                <w:b/>
              </w:rPr>
            </w:pPr>
            <w:r w:rsidRPr="00BD6AA3">
              <w:rPr>
                <w:b/>
              </w:rPr>
              <w:t>(Indicate source, if applicable)</w:t>
            </w:r>
          </w:p>
        </w:tc>
        <w:tc>
          <w:tcPr>
            <w:tcW w:w="1620" w:type="dxa"/>
            <w:vAlign w:val="center"/>
          </w:tcPr>
          <w:p w:rsidR="00DA2C62" w:rsidRDefault="00DA2C62" w:rsidP="009A5133">
            <w:pPr>
              <w:pStyle w:val="NoSpacing"/>
              <w:jc w:val="center"/>
              <w:rPr>
                <w:b/>
              </w:rPr>
            </w:pPr>
          </w:p>
          <w:p w:rsidR="00DA2C62" w:rsidRPr="00BD6AA3" w:rsidRDefault="00DA2C62" w:rsidP="009A5133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 xml:space="preserve">Technical </w:t>
            </w:r>
            <w:r w:rsidRPr="00BD6AA3">
              <w:rPr>
                <w:b/>
              </w:rPr>
              <w:t>Committee Disposition</w:t>
            </w:r>
          </w:p>
          <w:p w:rsidR="00DA2C62" w:rsidRPr="00BD6AA3" w:rsidRDefault="00DA2C62" w:rsidP="009A5133">
            <w:pPr>
              <w:pStyle w:val="NoSpacing"/>
              <w:jc w:val="center"/>
              <w:rPr>
                <w:b/>
              </w:rPr>
            </w:pPr>
          </w:p>
        </w:tc>
      </w:tr>
      <w:tr w:rsidR="00DA2C62" w:rsidRPr="0077348F" w:rsidTr="009A5133">
        <w:trPr>
          <w:cantSplit/>
          <w:trHeight w:val="184"/>
        </w:trPr>
        <w:tc>
          <w:tcPr>
            <w:tcW w:w="450" w:type="dxa"/>
          </w:tcPr>
          <w:p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:rsidR="00DA2C62" w:rsidRDefault="00DA2C62" w:rsidP="009A5133">
            <w:pPr>
              <w:pStyle w:val="NoSpacing"/>
            </w:pPr>
          </w:p>
          <w:p w:rsidR="00DA2C62" w:rsidRPr="0077348F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:rsidR="00DA2C62" w:rsidRPr="0077348F" w:rsidRDefault="00DA2C62" w:rsidP="009A5133">
            <w:pPr>
              <w:pStyle w:val="NoSpacing"/>
            </w:pPr>
            <w:r>
              <w:t xml:space="preserve"> </w:t>
            </w:r>
          </w:p>
        </w:tc>
        <w:tc>
          <w:tcPr>
            <w:tcW w:w="504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:rsidR="00DA2C62" w:rsidRPr="0077348F" w:rsidRDefault="00DA2C62" w:rsidP="009A5133">
            <w:pPr>
              <w:pStyle w:val="NoSpacing"/>
            </w:pPr>
          </w:p>
        </w:tc>
      </w:tr>
      <w:tr w:rsidR="00DA2C62" w:rsidRPr="0077348F" w:rsidTr="009A5133">
        <w:trPr>
          <w:cantSplit/>
          <w:trHeight w:val="184"/>
        </w:trPr>
        <w:tc>
          <w:tcPr>
            <w:tcW w:w="450" w:type="dxa"/>
          </w:tcPr>
          <w:p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:rsidR="00DA2C62" w:rsidRDefault="00DA2C62" w:rsidP="009A5133">
            <w:pPr>
              <w:pStyle w:val="NoSpacing"/>
            </w:pPr>
          </w:p>
          <w:p w:rsidR="00DA2C62" w:rsidRPr="0077348F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:rsidR="00DA2C62" w:rsidRPr="0077348F" w:rsidRDefault="00DA2C62" w:rsidP="009A5133">
            <w:pPr>
              <w:pStyle w:val="NoSpacing"/>
            </w:pPr>
          </w:p>
        </w:tc>
      </w:tr>
      <w:tr w:rsidR="00DA2C62" w:rsidRPr="0077348F" w:rsidTr="009A5133">
        <w:trPr>
          <w:cantSplit/>
          <w:trHeight w:val="184"/>
        </w:trPr>
        <w:tc>
          <w:tcPr>
            <w:tcW w:w="450" w:type="dxa"/>
          </w:tcPr>
          <w:p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:rsidR="00DA2C62" w:rsidRDefault="00DA2C62" w:rsidP="009A5133">
            <w:pPr>
              <w:pStyle w:val="NoSpacing"/>
            </w:pPr>
          </w:p>
          <w:p w:rsidR="00DA2C62" w:rsidRPr="0077348F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:rsidR="00DA2C62" w:rsidRPr="0077348F" w:rsidRDefault="00DA2C62" w:rsidP="009A5133">
            <w:pPr>
              <w:pStyle w:val="NoSpacing"/>
            </w:pPr>
          </w:p>
        </w:tc>
      </w:tr>
      <w:tr w:rsidR="00DA2C62" w:rsidRPr="0077348F" w:rsidTr="009A5133">
        <w:trPr>
          <w:cantSplit/>
          <w:trHeight w:val="184"/>
        </w:trPr>
        <w:tc>
          <w:tcPr>
            <w:tcW w:w="450" w:type="dxa"/>
          </w:tcPr>
          <w:p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:rsidR="00DA2C62" w:rsidRDefault="00DA2C62" w:rsidP="009A5133">
            <w:pPr>
              <w:pStyle w:val="NoSpacing"/>
            </w:pPr>
          </w:p>
          <w:p w:rsidR="00DA2C62" w:rsidRPr="0077348F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:rsidR="00DA2C62" w:rsidRPr="0077348F" w:rsidRDefault="00DA2C62" w:rsidP="009A5133">
            <w:pPr>
              <w:pStyle w:val="NoSpacing"/>
            </w:pPr>
          </w:p>
        </w:tc>
      </w:tr>
      <w:tr w:rsidR="00DA2C62" w:rsidRPr="0077348F" w:rsidTr="009A5133">
        <w:trPr>
          <w:cantSplit/>
          <w:trHeight w:val="184"/>
        </w:trPr>
        <w:tc>
          <w:tcPr>
            <w:tcW w:w="450" w:type="dxa"/>
          </w:tcPr>
          <w:p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:rsidR="00DA2C62" w:rsidRDefault="00DA2C62" w:rsidP="009A5133">
            <w:pPr>
              <w:pStyle w:val="NoSpacing"/>
            </w:pPr>
          </w:p>
          <w:p w:rsidR="00DA2C62" w:rsidRPr="0077348F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:rsidR="00DA2C62" w:rsidRPr="0077348F" w:rsidRDefault="00DA2C62" w:rsidP="009A5133">
            <w:pPr>
              <w:pStyle w:val="NoSpacing"/>
            </w:pPr>
          </w:p>
        </w:tc>
      </w:tr>
      <w:tr w:rsidR="00DA2C62" w:rsidRPr="0077348F" w:rsidTr="009A5133">
        <w:trPr>
          <w:cantSplit/>
          <w:trHeight w:val="184"/>
        </w:trPr>
        <w:tc>
          <w:tcPr>
            <w:tcW w:w="450" w:type="dxa"/>
          </w:tcPr>
          <w:p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:rsidR="00DA2C62" w:rsidRDefault="00DA2C62" w:rsidP="009A5133">
            <w:pPr>
              <w:pStyle w:val="NoSpacing"/>
            </w:pPr>
          </w:p>
          <w:p w:rsidR="00DA2C62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:rsidR="00DA2C62" w:rsidRPr="0077348F" w:rsidRDefault="00DA2C62" w:rsidP="009A5133">
            <w:pPr>
              <w:pStyle w:val="NoSpacing"/>
            </w:pPr>
          </w:p>
        </w:tc>
      </w:tr>
      <w:tr w:rsidR="00DA2C62" w:rsidRPr="0077348F" w:rsidTr="009A5133">
        <w:trPr>
          <w:cantSplit/>
          <w:trHeight w:val="184"/>
        </w:trPr>
        <w:tc>
          <w:tcPr>
            <w:tcW w:w="450" w:type="dxa"/>
          </w:tcPr>
          <w:p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:rsidR="00DA2C62" w:rsidRDefault="00DA2C62" w:rsidP="009A5133">
            <w:pPr>
              <w:pStyle w:val="NoSpacing"/>
            </w:pPr>
          </w:p>
          <w:p w:rsidR="00DA2C62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:rsidR="00DA2C62" w:rsidRPr="0077348F" w:rsidRDefault="00DA2C62" w:rsidP="009A5133">
            <w:pPr>
              <w:pStyle w:val="NoSpacing"/>
            </w:pPr>
          </w:p>
        </w:tc>
      </w:tr>
      <w:tr w:rsidR="00DA2C62" w:rsidRPr="0077348F" w:rsidTr="009A5133">
        <w:trPr>
          <w:cantSplit/>
          <w:trHeight w:val="184"/>
        </w:trPr>
        <w:tc>
          <w:tcPr>
            <w:tcW w:w="450" w:type="dxa"/>
          </w:tcPr>
          <w:p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:rsidR="00DA2C62" w:rsidRDefault="00DA2C62" w:rsidP="009A5133">
            <w:pPr>
              <w:pStyle w:val="NoSpacing"/>
            </w:pPr>
          </w:p>
          <w:p w:rsidR="00DA2C62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:rsidR="00DA2C62" w:rsidRPr="0077348F" w:rsidRDefault="00DA2C62" w:rsidP="009A5133">
            <w:pPr>
              <w:pStyle w:val="NoSpacing"/>
            </w:pPr>
          </w:p>
        </w:tc>
      </w:tr>
      <w:tr w:rsidR="00DA2C62" w:rsidRPr="0077348F" w:rsidTr="009A5133">
        <w:trPr>
          <w:cantSplit/>
          <w:trHeight w:val="184"/>
        </w:trPr>
        <w:tc>
          <w:tcPr>
            <w:tcW w:w="450" w:type="dxa"/>
          </w:tcPr>
          <w:p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:rsidR="00DA2C62" w:rsidRDefault="00DA2C62" w:rsidP="009A5133">
            <w:pPr>
              <w:pStyle w:val="NoSpacing"/>
            </w:pPr>
          </w:p>
          <w:p w:rsidR="00DA2C62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:rsidR="00DA2C62" w:rsidRPr="0077348F" w:rsidRDefault="00DA2C62" w:rsidP="009A5133">
            <w:pPr>
              <w:pStyle w:val="NoSpacing"/>
            </w:pPr>
          </w:p>
        </w:tc>
      </w:tr>
      <w:tr w:rsidR="00DA2C62" w:rsidRPr="0077348F" w:rsidTr="009A5133">
        <w:trPr>
          <w:cantSplit/>
          <w:trHeight w:val="184"/>
        </w:trPr>
        <w:tc>
          <w:tcPr>
            <w:tcW w:w="450" w:type="dxa"/>
          </w:tcPr>
          <w:p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:rsidR="00DA2C62" w:rsidRDefault="00DA2C62" w:rsidP="009A5133">
            <w:pPr>
              <w:pStyle w:val="NoSpacing"/>
            </w:pPr>
          </w:p>
          <w:p w:rsidR="00DA2C62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:rsidR="00DA2C62" w:rsidRPr="0077348F" w:rsidRDefault="00DA2C62" w:rsidP="009A5133">
            <w:pPr>
              <w:pStyle w:val="NoSpacing"/>
            </w:pPr>
          </w:p>
        </w:tc>
      </w:tr>
    </w:tbl>
    <w:p w:rsidR="00DA2C62" w:rsidRPr="006348BB" w:rsidRDefault="00DA2C62" w:rsidP="00FD7324">
      <w:pPr>
        <w:rPr>
          <w:rFonts w:ascii="Book Antiqua" w:hAnsi="Book Antiqua"/>
          <w:sz w:val="24"/>
          <w:szCs w:val="24"/>
        </w:rPr>
      </w:pPr>
      <w:bookmarkStart w:id="0" w:name="_GoBack"/>
      <w:bookmarkEnd w:id="0"/>
    </w:p>
    <w:sectPr w:rsidR="00DA2C62" w:rsidRPr="006348BB" w:rsidSect="006348BB">
      <w:headerReference w:type="default" r:id="rId12"/>
      <w:footerReference w:type="default" r:id="rId13"/>
      <w:headerReference w:type="first" r:id="rId14"/>
      <w:footerReference w:type="first" r:id="rId15"/>
      <w:pgSz w:w="15840" w:h="12240" w:orient="landscape" w:code="1"/>
      <w:pgMar w:top="1842" w:right="1440" w:bottom="720" w:left="1440" w:header="1008" w:footer="122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2112" w:rsidRDefault="00492112" w:rsidP="00201B78">
      <w:pPr>
        <w:spacing w:after="0" w:line="240" w:lineRule="auto"/>
      </w:pPr>
      <w:r>
        <w:separator/>
      </w:r>
    </w:p>
  </w:endnote>
  <w:endnote w:type="continuationSeparator" w:id="0">
    <w:p w:rsidR="00492112" w:rsidRDefault="00492112" w:rsidP="00201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17F4" w:rsidRPr="004C77DE" w:rsidRDefault="00C80278" w:rsidP="004C77DE">
    <w:pPr>
      <w:pStyle w:val="Footer"/>
    </w:pPr>
    <w:r>
      <w:rPr>
        <w:rStyle w:val="Strong"/>
        <w:b/>
        <w:bCs w:val="0"/>
        <w:sz w:val="14"/>
      </w:rPr>
      <w:ptab w:relativeTo="margin" w:alignment="right" w:leader="none"/>
    </w:r>
    <w:r w:rsidR="008B6FB8" w:rsidRPr="008B6FB8">
      <w:rPr>
        <w:rStyle w:val="Strong"/>
        <w:b/>
        <w:bCs w:val="0"/>
        <w:sz w:val="14"/>
      </w:rPr>
      <w:fldChar w:fldCharType="begin"/>
    </w:r>
    <w:r w:rsidR="008B6FB8" w:rsidRPr="008B6FB8">
      <w:rPr>
        <w:rStyle w:val="Strong"/>
        <w:b/>
        <w:bCs w:val="0"/>
        <w:sz w:val="14"/>
      </w:rPr>
      <w:instrText xml:space="preserve"> PAGE   \* MERGEFORMAT </w:instrText>
    </w:r>
    <w:r w:rsidR="008B6FB8" w:rsidRPr="008B6FB8">
      <w:rPr>
        <w:rStyle w:val="Strong"/>
        <w:b/>
        <w:bCs w:val="0"/>
        <w:sz w:val="14"/>
      </w:rPr>
      <w:fldChar w:fldCharType="separate"/>
    </w:r>
    <w:r w:rsidR="00DA2C62">
      <w:rPr>
        <w:rStyle w:val="Strong"/>
        <w:b/>
        <w:bCs w:val="0"/>
        <w:noProof/>
        <w:sz w:val="14"/>
      </w:rPr>
      <w:t>3</w:t>
    </w:r>
    <w:r w:rsidR="008B6FB8" w:rsidRPr="008B6FB8">
      <w:rPr>
        <w:rStyle w:val="Strong"/>
        <w:b/>
        <w:bCs w:val="0"/>
        <w:noProof/>
        <w:sz w:val="1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049B" w:rsidRPr="007747B1" w:rsidRDefault="002D2E82" w:rsidP="0046049B">
    <w:pPr>
      <w:pStyle w:val="Footer"/>
      <w:rPr>
        <w:color w:val="auto"/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1D1F934" wp14:editId="7F7FCC80">
              <wp:simplePos x="0" y="0"/>
              <wp:positionH relativeFrom="margin">
                <wp:align>right</wp:align>
              </wp:positionH>
              <wp:positionV relativeFrom="paragraph">
                <wp:posOffset>578402</wp:posOffset>
              </wp:positionV>
              <wp:extent cx="1524000" cy="2159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4000" cy="2159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D2E82" w:rsidRPr="001C24DB" w:rsidRDefault="007747B1" w:rsidP="002D2E82">
                          <w:pPr>
                            <w:jc w:val="right"/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F</w:t>
                          </w:r>
                          <w:r w:rsidR="002D2E82" w:rsidRPr="001C24DB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T</w:t>
                          </w:r>
                          <w:r w:rsidR="00E33AA1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322</w:t>
                          </w:r>
                          <w:r w:rsidR="001C24DB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 xml:space="preserve"> -</w:t>
                          </w:r>
                          <w:r w:rsidR="002D2E82" w:rsidRPr="001C24DB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 xml:space="preserve"> </w:t>
                          </w:r>
                          <w:r w:rsidR="004459A1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1</w:t>
                          </w:r>
                          <w:r w:rsidR="002D2E82" w:rsidRPr="001C24DB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/</w:t>
                          </w:r>
                          <w:r w:rsidR="004E22E0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4</w:t>
                          </w:r>
                          <w:r w:rsidR="002D2E82" w:rsidRPr="001C24DB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/201</w:t>
                          </w:r>
                          <w:r w:rsidR="004E22E0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D1F93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8.8pt;margin-top:45.55pt;width:120pt;height:17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" fillcolor="white [3201]" stroked="f" strokeweight=".5pt">
              <v:textbox>
                <w:txbxContent>
                  <w:p w:rsidR="002D2E82" w:rsidRPr="001C24DB" w:rsidRDefault="007747B1" w:rsidP="002D2E82">
                    <w:pPr>
                      <w:jc w:val="right"/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</w:pPr>
                    <w:r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F</w:t>
                    </w:r>
                    <w:r w:rsidR="002D2E82" w:rsidRPr="001C24DB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T</w:t>
                    </w:r>
                    <w:r w:rsidR="00E33AA1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322</w:t>
                    </w:r>
                    <w:r w:rsidR="001C24DB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 xml:space="preserve"> -</w:t>
                    </w:r>
                    <w:r w:rsidR="002D2E82" w:rsidRPr="001C24DB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 xml:space="preserve"> </w:t>
                    </w:r>
                    <w:r w:rsidR="004459A1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1</w:t>
                    </w:r>
                    <w:r w:rsidR="002D2E82" w:rsidRPr="001C24DB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/</w:t>
                    </w:r>
                    <w:r w:rsidR="004E22E0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4</w:t>
                    </w:r>
                    <w:r w:rsidR="002D2E82" w:rsidRPr="001C24DB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/201</w:t>
                    </w:r>
                    <w:r w:rsidR="004E22E0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9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2112" w:rsidRDefault="00492112" w:rsidP="00201B78">
      <w:pPr>
        <w:spacing w:after="0" w:line="240" w:lineRule="auto"/>
      </w:pPr>
      <w:r>
        <w:separator/>
      </w:r>
    </w:p>
  </w:footnote>
  <w:footnote w:type="continuationSeparator" w:id="0">
    <w:p w:rsidR="00492112" w:rsidRDefault="00492112" w:rsidP="00201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48BB" w:rsidRDefault="006348BB">
    <w:pPr>
      <w:pStyle w:val="Header"/>
    </w:pPr>
    <w:r>
      <w:rPr>
        <w:rFonts w:asciiTheme="majorHAnsi" w:hAnsiTheme="majorHAnsi" w:cstheme="majorHAnsi"/>
        <w:b/>
        <w:noProof/>
        <w:sz w:val="32"/>
        <w:szCs w:val="32"/>
        <w:lang w:eastAsia="zh-CN"/>
      </w:rPr>
      <w:drawing>
        <wp:anchor distT="0" distB="0" distL="114300" distR="114300" simplePos="0" relativeHeight="251666432" behindDoc="0" locked="0" layoutInCell="1" allowOverlap="1" wp14:anchorId="0C06BFAB" wp14:editId="4376FAFC">
          <wp:simplePos x="0" y="0"/>
          <wp:positionH relativeFrom="column">
            <wp:posOffset>6564630</wp:posOffset>
          </wp:positionH>
          <wp:positionV relativeFrom="paragraph">
            <wp:posOffset>-194310</wp:posOffset>
          </wp:positionV>
          <wp:extent cx="1135380" cy="952500"/>
          <wp:effectExtent l="0" t="0" r="7620" b="0"/>
          <wp:wrapSquare wrapText="bothSides"/>
          <wp:docPr id="256" name="Picture 256" descr="sarv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arv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538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348BB" w:rsidRDefault="006348BB">
    <w:pPr>
      <w:pStyle w:val="Header"/>
    </w:pPr>
  </w:p>
  <w:p w:rsidR="006348BB" w:rsidRDefault="006348BB">
    <w:pPr>
      <w:pStyle w:val="Header"/>
    </w:pPr>
  </w:p>
  <w:p w:rsidR="006348BB" w:rsidRDefault="006348BB">
    <w:pPr>
      <w:pStyle w:val="Header"/>
    </w:pPr>
  </w:p>
  <w:p w:rsidR="006348BB" w:rsidRDefault="006348BB">
    <w:pPr>
      <w:pStyle w:val="Header"/>
    </w:pPr>
  </w:p>
  <w:p w:rsidR="006348BB" w:rsidRDefault="006348BB">
    <w:pPr>
      <w:pStyle w:val="Header"/>
    </w:pPr>
  </w:p>
  <w:p w:rsidR="006348BB" w:rsidRDefault="006348BB">
    <w:pPr>
      <w:pStyle w:val="Header"/>
    </w:pPr>
  </w:p>
  <w:p w:rsidR="006348BB" w:rsidRDefault="006348BB">
    <w:pPr>
      <w:pStyle w:val="Header"/>
    </w:pPr>
  </w:p>
  <w:p w:rsidR="00201B78" w:rsidRDefault="00A917F4">
    <w:pPr>
      <w:pStyle w:val="Header"/>
    </w:pPr>
    <w:r>
      <w:rPr>
        <w:noProof/>
        <w:lang w:eastAsia="zh-CN"/>
      </w:rPr>
      <w:drawing>
        <wp:anchor distT="0" distB="0" distL="114300" distR="114300" simplePos="0" relativeHeight="251660288" behindDoc="0" locked="1" layoutInCell="1" allowOverlap="1" wp14:anchorId="6E2EA449" wp14:editId="697AFC68">
          <wp:simplePos x="0" y="0"/>
          <wp:positionH relativeFrom="margin">
            <wp:posOffset>365760</wp:posOffset>
          </wp:positionH>
          <wp:positionV relativeFrom="topMargin">
            <wp:posOffset>579120</wp:posOffset>
          </wp:positionV>
          <wp:extent cx="1432560" cy="685800"/>
          <wp:effectExtent l="0" t="0" r="0" b="0"/>
          <wp:wrapSquare wrapText="bothSides"/>
          <wp:docPr id="253" name="Picture 2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CSA_Logo_TM.ai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2560" cy="685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65FE" w:rsidRDefault="009665FE" w:rsidP="00E33AA1">
    <w:pPr>
      <w:spacing w:after="0"/>
      <w:jc w:val="right"/>
      <w:rPr>
        <w:rFonts w:asciiTheme="majorHAnsi" w:hAnsiTheme="majorHAnsi" w:cstheme="majorHAnsi"/>
        <w:b/>
        <w:sz w:val="32"/>
        <w:szCs w:val="32"/>
      </w:rPr>
    </w:pPr>
    <w:r>
      <w:rPr>
        <w:rFonts w:asciiTheme="majorHAnsi" w:hAnsiTheme="majorHAnsi" w:cstheme="majorHAnsi"/>
        <w:b/>
        <w:noProof/>
        <w:sz w:val="32"/>
        <w:szCs w:val="32"/>
        <w:lang w:eastAsia="zh-CN"/>
      </w:rPr>
      <w:drawing>
        <wp:anchor distT="0" distB="0" distL="114300" distR="114300" simplePos="0" relativeHeight="251664384" behindDoc="0" locked="0" layoutInCell="1" allowOverlap="1" wp14:editId="6DAFCDD0">
          <wp:simplePos x="0" y="0"/>
          <wp:positionH relativeFrom="column">
            <wp:posOffset>5875020</wp:posOffset>
          </wp:positionH>
          <wp:positionV relativeFrom="paragraph">
            <wp:posOffset>-76200</wp:posOffset>
          </wp:positionV>
          <wp:extent cx="1135380" cy="876300"/>
          <wp:effectExtent l="0" t="0" r="7620" b="0"/>
          <wp:wrapSquare wrapText="bothSides"/>
          <wp:docPr id="254" name="Picture 254" descr="sarv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arv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538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665FE" w:rsidRDefault="00EC31E4" w:rsidP="00EC31E4">
    <w:pPr>
      <w:tabs>
        <w:tab w:val="left" w:pos="3204"/>
      </w:tabs>
      <w:spacing w:after="0"/>
      <w:rPr>
        <w:rFonts w:asciiTheme="majorHAnsi" w:hAnsiTheme="majorHAnsi" w:cstheme="majorHAnsi"/>
        <w:b/>
        <w:sz w:val="32"/>
        <w:szCs w:val="32"/>
      </w:rPr>
    </w:pPr>
    <w:r>
      <w:rPr>
        <w:rFonts w:asciiTheme="majorHAnsi" w:hAnsiTheme="majorHAnsi" w:cstheme="majorHAnsi"/>
        <w:b/>
        <w:sz w:val="32"/>
        <w:szCs w:val="32"/>
      </w:rPr>
      <w:tab/>
    </w:r>
    <w:r>
      <w:rPr>
        <w:noProof/>
        <w:lang w:eastAsia="zh-CN"/>
      </w:rPr>
      <w:drawing>
        <wp:anchor distT="0" distB="0" distL="114300" distR="114300" simplePos="0" relativeHeight="251668480" behindDoc="0" locked="1" layoutInCell="1" allowOverlap="1" wp14:anchorId="7773B133" wp14:editId="2C61FBD9">
          <wp:simplePos x="0" y="0"/>
          <wp:positionH relativeFrom="margin">
            <wp:posOffset>594360</wp:posOffset>
          </wp:positionH>
          <wp:positionV relativeFrom="topMargin">
            <wp:posOffset>710565</wp:posOffset>
          </wp:positionV>
          <wp:extent cx="1432560" cy="68580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CSA_Logo_TM.ai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2560" cy="685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93B14" w:rsidRDefault="00493B14" w:rsidP="00EC31E4">
    <w:pPr>
      <w:spacing w:after="0"/>
      <w:rPr>
        <w:rFonts w:asciiTheme="majorHAnsi" w:hAnsiTheme="majorHAnsi" w:cstheme="majorHAnsi"/>
        <w:b/>
        <w:sz w:val="32"/>
        <w:szCs w:val="32"/>
      </w:rPr>
    </w:pPr>
  </w:p>
  <w:p w:rsidR="004D5C42" w:rsidRPr="00BC74B0" w:rsidRDefault="004D5C42" w:rsidP="009665FE">
    <w:pPr>
      <w:pStyle w:val="Header"/>
      <w:tabs>
        <w:tab w:val="clear" w:pos="4680"/>
        <w:tab w:val="clear" w:pos="9360"/>
      </w:tabs>
      <w:ind w:right="400"/>
      <w:jc w:val="right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A16896"/>
    <w:multiLevelType w:val="hybridMultilevel"/>
    <w:tmpl w:val="8AE040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F667A9C"/>
    <w:multiLevelType w:val="hybridMultilevel"/>
    <w:tmpl w:val="E9248C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8E378BB"/>
    <w:multiLevelType w:val="hybridMultilevel"/>
    <w:tmpl w:val="E9248C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C0B"/>
    <w:rsid w:val="000419AB"/>
    <w:rsid w:val="00063328"/>
    <w:rsid w:val="000C61B1"/>
    <w:rsid w:val="00115BEB"/>
    <w:rsid w:val="001339B3"/>
    <w:rsid w:val="00162DDF"/>
    <w:rsid w:val="001C0CD4"/>
    <w:rsid w:val="001C24DB"/>
    <w:rsid w:val="001E6708"/>
    <w:rsid w:val="00201B78"/>
    <w:rsid w:val="00227767"/>
    <w:rsid w:val="00255FBA"/>
    <w:rsid w:val="00256803"/>
    <w:rsid w:val="002845FD"/>
    <w:rsid w:val="00285D9D"/>
    <w:rsid w:val="002C3EF7"/>
    <w:rsid w:val="002D2E82"/>
    <w:rsid w:val="0037558F"/>
    <w:rsid w:val="003F2ADB"/>
    <w:rsid w:val="004459A1"/>
    <w:rsid w:val="0046049B"/>
    <w:rsid w:val="00492112"/>
    <w:rsid w:val="00493B14"/>
    <w:rsid w:val="004C77DE"/>
    <w:rsid w:val="004D5C42"/>
    <w:rsid w:val="004E22E0"/>
    <w:rsid w:val="005000D4"/>
    <w:rsid w:val="005130CB"/>
    <w:rsid w:val="00537D95"/>
    <w:rsid w:val="00547412"/>
    <w:rsid w:val="00571190"/>
    <w:rsid w:val="00592FA1"/>
    <w:rsid w:val="005F790B"/>
    <w:rsid w:val="006348BB"/>
    <w:rsid w:val="0068304C"/>
    <w:rsid w:val="007446AD"/>
    <w:rsid w:val="007535E6"/>
    <w:rsid w:val="007747B1"/>
    <w:rsid w:val="007B2733"/>
    <w:rsid w:val="007C241E"/>
    <w:rsid w:val="00805C0B"/>
    <w:rsid w:val="00833D5A"/>
    <w:rsid w:val="008509DA"/>
    <w:rsid w:val="00883D23"/>
    <w:rsid w:val="008B6FB8"/>
    <w:rsid w:val="009665FE"/>
    <w:rsid w:val="0099581B"/>
    <w:rsid w:val="009C6809"/>
    <w:rsid w:val="00A917F4"/>
    <w:rsid w:val="00AF0FEF"/>
    <w:rsid w:val="00B31550"/>
    <w:rsid w:val="00B95054"/>
    <w:rsid w:val="00B959E0"/>
    <w:rsid w:val="00BB1572"/>
    <w:rsid w:val="00BC74B0"/>
    <w:rsid w:val="00BD0A1D"/>
    <w:rsid w:val="00BD6AA3"/>
    <w:rsid w:val="00BE0E22"/>
    <w:rsid w:val="00BF71EB"/>
    <w:rsid w:val="00C16065"/>
    <w:rsid w:val="00C37293"/>
    <w:rsid w:val="00C53D4E"/>
    <w:rsid w:val="00C632DD"/>
    <w:rsid w:val="00C80278"/>
    <w:rsid w:val="00CC49C8"/>
    <w:rsid w:val="00CD4F6D"/>
    <w:rsid w:val="00CF5D7E"/>
    <w:rsid w:val="00D36380"/>
    <w:rsid w:val="00D57183"/>
    <w:rsid w:val="00D628B0"/>
    <w:rsid w:val="00D64374"/>
    <w:rsid w:val="00DA2C62"/>
    <w:rsid w:val="00DC66D6"/>
    <w:rsid w:val="00DD0ED7"/>
    <w:rsid w:val="00E06E8B"/>
    <w:rsid w:val="00E21F3D"/>
    <w:rsid w:val="00E260ED"/>
    <w:rsid w:val="00E33AA1"/>
    <w:rsid w:val="00EB3B10"/>
    <w:rsid w:val="00EC31E4"/>
    <w:rsid w:val="00F45EA9"/>
    <w:rsid w:val="00FB50C2"/>
    <w:rsid w:val="00FD7324"/>
    <w:rsid w:val="00FD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B75B2B-A0A6-47DD-B27C-427410FA8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17"/>
        <w:szCs w:val="17"/>
        <w:lang w:val="en-US" w:eastAsia="en-US" w:bidi="ar-SA"/>
      </w:rPr>
    </w:rPrDefault>
    <w:pPrDefault>
      <w:pPr>
        <w:spacing w:after="240"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17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B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B78"/>
  </w:style>
  <w:style w:type="paragraph" w:styleId="Footer">
    <w:name w:val="footer"/>
    <w:basedOn w:val="Normal"/>
    <w:link w:val="FooterChar"/>
    <w:uiPriority w:val="99"/>
    <w:unhideWhenUsed/>
    <w:rsid w:val="004C77DE"/>
    <w:pPr>
      <w:spacing w:after="0" w:line="240" w:lineRule="auto"/>
    </w:pPr>
    <w:rPr>
      <w:b/>
      <w:color w:val="0065A3" w:themeColor="accent1"/>
      <w:sz w:val="14"/>
      <w:szCs w:val="14"/>
    </w:rPr>
  </w:style>
  <w:style w:type="character" w:customStyle="1" w:styleId="FooterChar">
    <w:name w:val="Footer Char"/>
    <w:basedOn w:val="DefaultParagraphFont"/>
    <w:link w:val="Footer"/>
    <w:uiPriority w:val="99"/>
    <w:rsid w:val="004C77DE"/>
    <w:rPr>
      <w:b/>
      <w:color w:val="0065A3" w:themeColor="accent1"/>
      <w:sz w:val="14"/>
      <w:szCs w:val="14"/>
    </w:rPr>
  </w:style>
  <w:style w:type="character" w:styleId="Strong">
    <w:name w:val="Strong"/>
    <w:uiPriority w:val="22"/>
    <w:qFormat/>
    <w:rsid w:val="00A917F4"/>
    <w:rPr>
      <w:b/>
      <w:bCs/>
      <w:sz w:val="28"/>
    </w:rPr>
  </w:style>
  <w:style w:type="character" w:styleId="PlaceholderText">
    <w:name w:val="Placeholder Text"/>
    <w:basedOn w:val="DefaultParagraphFont"/>
    <w:uiPriority w:val="99"/>
    <w:semiHidden/>
    <w:rsid w:val="004C77DE"/>
    <w:rPr>
      <w:color w:val="808080"/>
    </w:rPr>
  </w:style>
  <w:style w:type="paragraph" w:styleId="NoSpacing">
    <w:name w:val="No Spacing"/>
    <w:uiPriority w:val="1"/>
    <w:qFormat/>
    <w:rsid w:val="00E33AA1"/>
    <w:pPr>
      <w:spacing w:after="0" w:line="240" w:lineRule="auto"/>
    </w:pPr>
    <w:rPr>
      <w:rFonts w:eastAsiaTheme="minorEastAsia"/>
      <w:sz w:val="22"/>
      <w:szCs w:val="22"/>
    </w:rPr>
  </w:style>
  <w:style w:type="table" w:styleId="TableGrid">
    <w:name w:val="Table Grid"/>
    <w:basedOn w:val="TableNormal"/>
    <w:uiPriority w:val="59"/>
    <w:rsid w:val="00C16065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845F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ron.meyers@csagroup.org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mailto:ron.meyers@csagroup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rmstrong\Desktop\Rebrand\CSA%20Group%20Letterhead%20US%20Letter%20English%20Template.dotx" TargetMode="External"/></Relationships>
</file>

<file path=word/theme/theme1.xml><?xml version="1.0" encoding="utf-8"?>
<a:theme xmlns:a="http://schemas.openxmlformats.org/drawingml/2006/main" name="Office Theme">
  <a:themeElements>
    <a:clrScheme name="CSA Group Colors 20181016-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65A3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Standards Policy and Procedure" ma:contentTypeID="0x010100219E0AD467AD6540A3EF17AFA6BC6B05010400C34A326E306DF349B1ED231570F460CA" ma:contentTypeVersion="10" ma:contentTypeDescription="" ma:contentTypeScope="" ma:versionID="e94c5f6622d49e5a9991ab2605b15fe9">
  <xsd:schema xmlns:xsd="http://www.w3.org/2001/XMLSchema" xmlns:xs="http://www.w3.org/2001/XMLSchema" xmlns:p="http://schemas.microsoft.com/office/2006/metadata/properties" xmlns:ns1="http://schemas.microsoft.com/sharepoint/v3" xmlns:ns2="307e8c2a-84b2-44dd-a025-1d7075bcf318" xmlns:ns3="fc8297b9-3706-4521-89de-028977ec20f4" targetNamespace="http://schemas.microsoft.com/office/2006/metadata/properties" ma:root="true" ma:fieldsID="5b736a42c5780437086b323389c351c1" ns1:_="" ns2:_="" ns3:_="">
    <xsd:import namespace="http://schemas.microsoft.com/sharepoint/v3"/>
    <xsd:import namespace="307e8c2a-84b2-44dd-a025-1d7075bcf318"/>
    <xsd:import namespace="fc8297b9-3706-4521-89de-028977ec20f4"/>
    <xsd:element name="properties">
      <xsd:complexType>
        <xsd:sequence>
          <xsd:element name="documentManagement">
            <xsd:complexType>
              <xsd:all>
                <xsd:element ref="ns2:k5c2a12b44c34820bcc90074446bfb2c" minOccurs="0"/>
                <xsd:element ref="ns2:TaxCatchAll" minOccurs="0"/>
                <xsd:element ref="ns2:TaxCatchAllLabel" minOccurs="0"/>
                <xsd:element ref="ns2:daaf0cc0b80d4236bfbca1e0c44be7c0" minOccurs="0"/>
                <xsd:element ref="ns3:Description0" minOccurs="0"/>
                <xsd:element ref="ns2:g34d8a060ddb45c69ce694aa01ca1c8e" minOccurs="0"/>
                <xsd:element ref="ns2:ofde7d51b4fd4d2190fc97fee9a162a3" minOccurs="0"/>
                <xsd:element ref="ns2:d091ef2369ff4852bca39e932a5484ca" minOccurs="0"/>
                <xsd:element ref="ns3:MediaServiceMetadata" minOccurs="0"/>
                <xsd:element ref="ns3:MediaServiceFastMetadata" minOccurs="0"/>
                <xsd:element ref="ns1:_ip_UnifiedCompliancePolicyProperties" minOccurs="0"/>
                <xsd:element ref="ns1:_ip_UnifiedCompliancePolicyUIAction" minOccurs="0"/>
                <xsd:element ref="ns2:SharedWithUsers" minOccurs="0"/>
                <xsd:element ref="ns2:SharedWithDetails" minOccurs="0"/>
                <xsd:element ref="ns2:Business_Unit1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7e8c2a-84b2-44dd-a025-1d7075bcf318" elementFormDefault="qualified">
    <xsd:import namespace="http://schemas.microsoft.com/office/2006/documentManagement/types"/>
    <xsd:import namespace="http://schemas.microsoft.com/office/infopath/2007/PartnerControls"/>
    <xsd:element name="k5c2a12b44c34820bcc90074446bfb2c" ma:index="8" nillable="true" ma:taxonomy="true" ma:internalName="k5c2a12b44c34820bcc90074446bfb2c" ma:taxonomyFieldName="Standards_Category" ma:displayName="Standards Category" ma:default="" ma:fieldId="{45c2a12b-44c3-4820-bcc9-0074446bfb2c}" ma:sspId="c9f557a2-98d6-4fb7-8e0a-228cdc5979fa" ma:termSetId="afb928d3-9da1-4623-b04a-3a1194b6b29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description="" ma:hidden="true" ma:list="{e0a82343-3a58-4320-82cd-1e7ce1f9f8cd}" ma:internalName="TaxCatchAll" ma:showField="CatchAllData" ma:web="307e8c2a-84b2-44dd-a025-1d7075bcf3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description="" ma:hidden="true" ma:list="{e0a82343-3a58-4320-82cd-1e7ce1f9f8cd}" ma:internalName="TaxCatchAllLabel" ma:readOnly="true" ma:showField="CatchAllDataLabel" ma:web="307e8c2a-84b2-44dd-a025-1d7075bcf3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aaf0cc0b80d4236bfbca1e0c44be7c0" ma:index="12" nillable="true" ma:taxonomy="true" ma:internalName="daaf0cc0b80d4236bfbca1e0c44be7c0" ma:taxonomyFieldName="CSA_Department" ma:displayName="CSA Department" ma:default="" ma:fieldId="{daaf0cc0-b80d-4236-bfbc-a1e0c44be7c0}" ma:sspId="c9f557a2-98d6-4fb7-8e0a-228cdc5979fa" ma:termSetId="1e62802c-5c15-453c-8935-4006aa4614e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34d8a060ddb45c69ce694aa01ca1c8e" ma:index="15" nillable="true" ma:taxonomy="true" ma:internalName="g34d8a060ddb45c69ce694aa01ca1c8e" ma:taxonomyFieldName="CSA_Language" ma:displayName="CSA Language" ma:default="" ma:fieldId="{034d8a06-0ddb-45c6-9ce6-94aa01ca1c8e}" ma:sspId="c9f557a2-98d6-4fb7-8e0a-228cdc5979fa" ma:termSetId="7ddb06eb-1f7b-4268-ab61-d19f472a285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fde7d51b4fd4d2190fc97fee9a162a3" ma:index="17" nillable="true" ma:taxonomy="true" ma:internalName="ofde7d51b4fd4d2190fc97fee9a162a3" ma:taxonomyFieldName="CSA_Region" ma:displayName="CSA Region" ma:default="" ma:fieldId="{8fde7d51-b4fd-4d21-90fc-97fee9a162a3}" ma:sspId="c9f557a2-98d6-4fb7-8e0a-228cdc5979fa" ma:termSetId="b73eeee8-5323-490f-ae00-1a9693766d6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091ef2369ff4852bca39e932a5484ca" ma:index="19" nillable="true" ma:taxonomy="true" ma:internalName="d091ef2369ff4852bca39e932a5484ca" ma:taxonomyFieldName="CSA_Location" ma:displayName="CSA Location" ma:default="" ma:fieldId="{d091ef23-69ff-4852-bca3-9e932a5484ca}" ma:sspId="c9f557a2-98d6-4fb7-8e0a-228cdc5979fa" ma:termSetId="0d358ee4-a823-4e3c-9b98-a7018c0325b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aredWithUsers" ma:index="2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Business_Unit1" ma:index="27" nillable="true" ma:displayName="Business_Unit" ma:format="Dropdown" ma:internalName="Business_Unit1">
      <xsd:simpleType>
        <xsd:restriction base="dms:Choice">
          <xsd:enumeration value="Corporate"/>
          <xsd:enumeration value="Finance"/>
          <xsd:enumeration value="Health Safety &amp; Environment"/>
          <xsd:enumeration value="Human Resources"/>
          <xsd:enumeration value="Information Technology"/>
          <xsd:enumeration value="Insurance"/>
          <xsd:enumeration value="Legal"/>
          <xsd:enumeration value="Marketing &amp; Communications"/>
          <xsd:enumeration value="Strategic Development"/>
          <xsd:enumeration value="Technical Integrity"/>
          <xsd:enumeration value="Standards"/>
          <xsd:enumeration value="TIC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8297b9-3706-4521-89de-028977ec20f4" elementFormDefault="qualified">
    <xsd:import namespace="http://schemas.microsoft.com/office/2006/documentManagement/types"/>
    <xsd:import namespace="http://schemas.microsoft.com/office/infopath/2007/PartnerControls"/>
    <xsd:element name="Description0" ma:index="14" nillable="true" ma:displayName="Description" ma:description="Provides an overview of this particular document." ma:internalName="Description0">
      <xsd:simpleType>
        <xsd:restriction base="dms:Note">
          <xsd:maxLength value="255"/>
        </xsd:restriction>
      </xsd:simpleType>
    </xsd:element>
    <xsd:element name="MediaServiceMetadata" ma:index="2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2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091ef2369ff4852bca39e932a5484ca xmlns="307e8c2a-84b2-44dd-a025-1d7075bcf318">
      <Terms xmlns="http://schemas.microsoft.com/office/infopath/2007/PartnerControls"/>
    </d091ef2369ff4852bca39e932a5484ca>
    <TaxCatchAll xmlns="307e8c2a-84b2-44dd-a025-1d7075bcf318"/>
    <daaf0cc0b80d4236bfbca1e0c44be7c0 xmlns="307e8c2a-84b2-44dd-a025-1d7075bcf318">
      <Terms xmlns="http://schemas.microsoft.com/office/infopath/2007/PartnerControls"/>
    </daaf0cc0b80d4236bfbca1e0c44be7c0>
    <g34d8a060ddb45c69ce694aa01ca1c8e xmlns="307e8c2a-84b2-44dd-a025-1d7075bcf318">
      <Terms xmlns="http://schemas.microsoft.com/office/infopath/2007/PartnerControls"/>
    </g34d8a060ddb45c69ce694aa01ca1c8e>
    <ofde7d51b4fd4d2190fc97fee9a162a3 xmlns="307e8c2a-84b2-44dd-a025-1d7075bcf318">
      <Terms xmlns="http://schemas.microsoft.com/office/infopath/2007/PartnerControls"/>
    </ofde7d51b4fd4d2190fc97fee9a162a3>
    <_ip_UnifiedCompliancePolicyUIAction xmlns="http://schemas.microsoft.com/sharepoint/v3" xsi:nil="true"/>
    <Description0 xmlns="fc8297b9-3706-4521-89de-028977ec20f4" xsi:nil="true"/>
    <_ip_UnifiedCompliancePolicyProperties xmlns="http://schemas.microsoft.com/sharepoint/v3" xsi:nil="true"/>
    <k5c2a12b44c34820bcc90074446bfb2c xmlns="307e8c2a-84b2-44dd-a025-1d7075bcf318">
      <Terms xmlns="http://schemas.microsoft.com/office/infopath/2007/PartnerControls"/>
    </k5c2a12b44c34820bcc90074446bfb2c>
    <Business_Unit1 xmlns="307e8c2a-84b2-44dd-a025-1d7075bcf318" xsi:nil="true"/>
  </documentManagement>
</p:properties>
</file>

<file path=customXml/itemProps1.xml><?xml version="1.0" encoding="utf-8"?>
<ds:datastoreItem xmlns:ds="http://schemas.openxmlformats.org/officeDocument/2006/customXml" ds:itemID="{D9BFB551-28B7-46E1-82E3-60662619B9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6EC57D-4FC3-4D50-9BB0-C5329726DF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07e8c2a-84b2-44dd-a025-1d7075bcf318"/>
    <ds:schemaRef ds:uri="fc8297b9-3706-4521-89de-028977ec20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7B3335-BCB5-4A49-A1D0-D099811B864C}">
  <ds:schemaRefs>
    <ds:schemaRef ds:uri="http://schemas.microsoft.com/office/2006/metadata/properties"/>
    <ds:schemaRef ds:uri="http://schemas.microsoft.com/office/infopath/2007/PartnerControls"/>
    <ds:schemaRef ds:uri="307e8c2a-84b2-44dd-a025-1d7075bcf318"/>
    <ds:schemaRef ds:uri="http://schemas.microsoft.com/sharepoint/v3"/>
    <ds:schemaRef ds:uri="fc8297b9-3706-4521-89de-028977ec20f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CSA Group Letterhead US Letter English Template.dotx</Template>
  <TotalTime>0</TotalTime>
  <Pages>4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CSA Group</Company>
  <LinksUpToDate>false</LinksUpToDate>
  <CharactersWithSpaces>2259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Armstrong</dc:creator>
  <cp:keywords/>
  <dc:description/>
  <cp:lastModifiedBy>Ron Meyers</cp:lastModifiedBy>
  <cp:revision>4</cp:revision>
  <cp:lastPrinted>2018-10-17T20:30:00Z</cp:lastPrinted>
  <dcterms:created xsi:type="dcterms:W3CDTF">2020-06-03T13:12:00Z</dcterms:created>
  <dcterms:modified xsi:type="dcterms:W3CDTF">2020-06-03T13:47:00Z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0x010100219E0AD467AD6540A3EF17AFA6BC6B05010400C34A326E306DF349B1ED231570F460CA</vt:lpwstr>
  </property>
  <property fmtid="{D5CDD505-2E9C-101B-9397-08002B2CF9AE}" pid="3" name="CSA_Region">
    <vt:lpwstr/>
  </property>
  <property fmtid="{D5CDD505-2E9C-101B-9397-08002B2CF9AE}" pid="4" name="CSA_Department">
    <vt:lpwstr/>
  </property>
  <property fmtid="{D5CDD505-2E9C-101B-9397-08002B2CF9AE}" pid="5" name="Standards_Category">
    <vt:lpwstr/>
  </property>
  <property fmtid="{D5CDD505-2E9C-101B-9397-08002B2CF9AE}" pid="6" name="CSA_Language">
    <vt:lpwstr/>
  </property>
  <property fmtid="{D5CDD505-2E9C-101B-9397-08002B2CF9AE}" pid="7" name="CSA_Location">
    <vt:lpwstr/>
  </property>
</Properties>
</file>